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A5573" w14:textId="455C5039" w:rsidR="00B316B7" w:rsidRDefault="00B316B7" w:rsidP="16ED37BA">
      <w:pPr>
        <w:spacing w:before="0" w:after="0"/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val="en-GB" w:eastAsia="en-GB"/>
        </w:rPr>
      </w:pPr>
    </w:p>
    <w:p w14:paraId="46DBCA86" w14:textId="77777777" w:rsidR="00B316B7" w:rsidRDefault="00B316B7" w:rsidP="00AC5C2E">
      <w:pPr>
        <w:jc w:val="both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2433D1AF" w14:textId="295624C2" w:rsidR="00B316B7" w:rsidRPr="00B316B7" w:rsidRDefault="00B316B7" w:rsidP="00B316B7">
      <w:pPr>
        <w:jc w:val="center"/>
        <w:rPr>
          <w:rFonts w:ascii="Aptos Display" w:eastAsia="Times New Roman" w:hAnsi="Aptos Display" w:cs="Times New Roman"/>
          <w:b/>
          <w:bCs/>
          <w:i/>
          <w:iCs/>
          <w:kern w:val="36"/>
          <w:sz w:val="36"/>
          <w:szCs w:val="36"/>
          <w:lang w:val="en-GB" w:eastAsia="en-GB"/>
        </w:rPr>
      </w:pPr>
      <w:r w:rsidRPr="00B316B7">
        <w:rPr>
          <w:rFonts w:ascii="Aptos Display" w:eastAsia="Times New Roman" w:hAnsi="Aptos Display" w:cs="Times New Roman"/>
          <w:b/>
          <w:bCs/>
          <w:i/>
          <w:iCs/>
          <w:kern w:val="36"/>
          <w:sz w:val="36"/>
          <w:szCs w:val="36"/>
          <w:lang w:val="en-GB" w:eastAsia="en-GB"/>
        </w:rPr>
        <w:t>Join The Bungalow Youth Project</w:t>
      </w:r>
    </w:p>
    <w:p w14:paraId="3833A7DA" w14:textId="77777777" w:rsidR="00B316B7" w:rsidRDefault="00B316B7" w:rsidP="00B316B7">
      <w:pPr>
        <w:jc w:val="center"/>
        <w:rPr>
          <w:rFonts w:ascii="Aptos Display" w:eastAsia="Times New Roman" w:hAnsi="Aptos Display" w:cs="Times New Roman"/>
          <w:i/>
          <w:iCs/>
          <w:kern w:val="36"/>
          <w:sz w:val="36"/>
          <w:szCs w:val="36"/>
          <w:lang w:val="en-GB" w:eastAsia="en-GB"/>
        </w:rPr>
      </w:pPr>
    </w:p>
    <w:p w14:paraId="165FCFC4" w14:textId="77777777" w:rsidR="00B316B7" w:rsidRPr="00B316B7" w:rsidRDefault="00B316B7" w:rsidP="00B316B7">
      <w:pPr>
        <w:jc w:val="center"/>
        <w:rPr>
          <w:rFonts w:ascii="Aptos Display" w:eastAsia="Times New Roman" w:hAnsi="Aptos Display" w:cs="Times New Roman"/>
          <w:kern w:val="36"/>
          <w:sz w:val="36"/>
          <w:szCs w:val="36"/>
          <w:lang w:val="en-GB" w:eastAsia="en-GB"/>
        </w:rPr>
      </w:pPr>
    </w:p>
    <w:p w14:paraId="72FFFE3D" w14:textId="68CCFE97" w:rsidR="00B316B7" w:rsidRPr="00B316B7" w:rsidRDefault="00B316B7" w:rsidP="00B316B7">
      <w:pPr>
        <w:jc w:val="center"/>
        <w:rPr>
          <w:rFonts w:ascii="Aptos" w:eastAsia="Times New Roman" w:hAnsi="Aptos" w:cs="Times New Roman"/>
          <w:b/>
          <w:bCs/>
          <w:kern w:val="36"/>
          <w:sz w:val="32"/>
          <w:szCs w:val="32"/>
          <w:lang w:val="en-GB" w:eastAsia="en-GB"/>
        </w:rPr>
      </w:pPr>
      <w:r w:rsidRPr="00B316B7">
        <w:rPr>
          <w:rFonts w:ascii="Aptos" w:eastAsia="Times New Roman" w:hAnsi="Aptos" w:cs="Times New Roman"/>
          <w:b/>
          <w:bCs/>
          <w:i/>
          <w:iCs/>
          <w:kern w:val="36"/>
          <w:sz w:val="32"/>
          <w:szCs w:val="32"/>
          <w:lang w:val="en-GB" w:eastAsia="en-GB"/>
        </w:rPr>
        <w:t>A space where young people belong</w:t>
      </w:r>
    </w:p>
    <w:p w14:paraId="746703C6" w14:textId="77777777" w:rsidR="00B316B7" w:rsidRDefault="00B316B7" w:rsidP="00AC5C2E">
      <w:pPr>
        <w:jc w:val="both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10613D77" w14:textId="77777777" w:rsidR="00AB74D7" w:rsidRDefault="00BB1C93" w:rsidP="00AC5C2E">
      <w:pPr>
        <w:jc w:val="both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>
        <w:rPr>
          <w:rFonts w:ascii="Aptos" w:eastAsia="Times New Roman" w:hAnsi="Aptos" w:cs="Times New Roman"/>
          <w:noProof/>
          <w:kern w:val="36"/>
          <w:sz w:val="24"/>
          <w:szCs w:val="24"/>
          <w:lang w:val="en-GB" w:eastAsia="en-GB"/>
        </w:rPr>
        <w:drawing>
          <wp:inline distT="0" distB="0" distL="0" distR="0" wp14:anchorId="4FFBC4DA" wp14:editId="2FE9CE4E">
            <wp:extent cx="6645910" cy="5570855"/>
            <wp:effectExtent l="0" t="0" r="2540" b="0"/>
            <wp:docPr id="15588445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44501" name="Picture 155884450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4D7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br w:type="page"/>
      </w:r>
    </w:p>
    <w:p w14:paraId="6767D8CD" w14:textId="77777777" w:rsidR="00AC5C2E" w:rsidRDefault="00AC5C2E">
      <w:pPr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0949CB78" w14:textId="77777777" w:rsidR="00FB3845" w:rsidRDefault="00FB3845" w:rsidP="00FA34A1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02613358" w14:textId="77777777" w:rsidR="00AC5C2E" w:rsidRDefault="00AC5C2E" w:rsidP="00FA34A1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768627BC" w14:textId="77777777" w:rsidR="00AC5C2E" w:rsidRDefault="00AC5C2E" w:rsidP="00FA34A1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369C4F84" w14:textId="0C0CB454" w:rsidR="35159337" w:rsidRDefault="35159337" w:rsidP="06D80DE7">
      <w:pPr>
        <w:spacing w:before="0" w:after="0" w:line="259" w:lineRule="auto"/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</w:pPr>
      <w:r w:rsidRPr="3C2874DB"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  <w:t>On behalf of t</w:t>
      </w:r>
      <w:r w:rsidR="1C05A01C" w:rsidRPr="3C2874DB"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  <w:t>he</w:t>
      </w:r>
      <w:r w:rsidRPr="3C2874DB"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  <w:t xml:space="preserve"> Board of Trustees, </w:t>
      </w:r>
      <w:bookmarkStart w:id="0" w:name="_Int_xqv6pgv4"/>
      <w:r w:rsidRPr="3C2874DB"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  <w:t>I’m</w:t>
      </w:r>
      <w:bookmarkEnd w:id="0"/>
      <w:r w:rsidRPr="3C2874DB"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  <w:t xml:space="preserve"> pleased to introduce these opportunities to join The Bungalow Youth Project.</w:t>
      </w:r>
    </w:p>
    <w:p w14:paraId="5CBF9BB4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b/>
          <w:bCs/>
          <w:kern w:val="36"/>
          <w:sz w:val="24"/>
          <w:szCs w:val="24"/>
          <w:lang w:eastAsia="en-GB"/>
        </w:rPr>
      </w:pPr>
    </w:p>
    <w:p w14:paraId="3DC53ACE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b/>
          <w:bCs/>
          <w:kern w:val="36"/>
          <w:sz w:val="24"/>
          <w:szCs w:val="24"/>
          <w:lang w:eastAsia="en-GB"/>
        </w:rPr>
      </w:pPr>
    </w:p>
    <w:p w14:paraId="526DD8B0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Over the past few years, The Bungalow has grown into something I am incredibly proud of — a space where young people come not just to take part, but to belong.</w:t>
      </w:r>
    </w:p>
    <w:p w14:paraId="5B1EA856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422CC143" w14:textId="622A0E8E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 xml:space="preserve">This work matters deeply to me. I have seen young people walk through our doors unsure of themselves, and over time grow in confidence, find their voice, and begin to shape their own futures. That </w:t>
      </w:r>
      <w:bookmarkStart w:id="1" w:name="_Int_jLfHnAYe"/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doesn’t</w:t>
      </w:r>
      <w:bookmarkEnd w:id="1"/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 xml:space="preserve"> happen through programmes alone — it happens through relationships, </w:t>
      </w:r>
      <w:r w:rsidR="0F7770D6"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consistency,</w:t>
      </w: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 xml:space="preserve"> and care.</w:t>
      </w:r>
    </w:p>
    <w:p w14:paraId="49FEEEE5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541FB2F0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As we move into an exciting new chapter with five years of National Lottery funding, we are growing our team. This is a real opportunity to join something that is evolving, thoughtful and rooted in young people’s lives.</w:t>
      </w:r>
    </w:p>
    <w:p w14:paraId="5F2082AB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7D41C005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I am looking for people who understand that youth work is not about having all the answers, but about being present, building trust and working alongside young people as they grow.</w:t>
      </w:r>
    </w:p>
    <w:p w14:paraId="5E708137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1D1A0F7F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If that way of working speaks to you, I would really encourage you to apply.</w:t>
      </w:r>
    </w:p>
    <w:p w14:paraId="0BD13FED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758E10D4" w14:textId="77777777" w:rsidR="00AC5C2E" w:rsidRPr="00AC5C2E" w:rsidRDefault="00AC5C2E" w:rsidP="00AC5C2E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t>Fanny Jackson</w:t>
      </w: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br/>
        <w:t>Charity Director</w:t>
      </w:r>
      <w:r w:rsidRPr="00AC5C2E"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br/>
        <w:t>The Bungalow Youth Project</w:t>
      </w:r>
    </w:p>
    <w:p w14:paraId="7EB43FB8" w14:textId="4A0DAD51" w:rsidR="679583FB" w:rsidRDefault="679583FB" w:rsidP="16ED37BA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>
        <w:rPr>
          <w:noProof/>
        </w:rPr>
        <w:drawing>
          <wp:inline distT="0" distB="0" distL="0" distR="0" wp14:anchorId="3BAE0B95" wp14:editId="631ECEA0">
            <wp:extent cx="1657581" cy="1495634"/>
            <wp:effectExtent l="0" t="0" r="0" b="0"/>
            <wp:docPr id="20780386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38655" name="Picture 2078038655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9825" w14:textId="40403C8B" w:rsidR="003C3916" w:rsidRDefault="003C3916">
      <w:pPr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  <w:r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  <w:br w:type="page"/>
      </w:r>
    </w:p>
    <w:p w14:paraId="7B5F6859" w14:textId="77777777" w:rsidR="00AC5C2E" w:rsidRDefault="00AC5C2E" w:rsidP="00FA34A1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5CC3F6FB" w14:textId="77777777" w:rsidR="00BB4F7D" w:rsidRDefault="00BB4F7D" w:rsidP="00FA34A1">
      <w:pPr>
        <w:spacing w:before="0" w:after="0"/>
        <w:rPr>
          <w:rFonts w:ascii="Aptos" w:eastAsia="Times New Roman" w:hAnsi="Aptos" w:cs="Times New Roman"/>
          <w:kern w:val="36"/>
          <w:sz w:val="24"/>
          <w:szCs w:val="24"/>
          <w:lang w:val="en-GB" w:eastAsia="en-GB"/>
        </w:rPr>
      </w:pPr>
    </w:p>
    <w:p w14:paraId="0872A2BE" w14:textId="545F781C" w:rsidR="00BB4F7D" w:rsidRDefault="00BB4F7D" w:rsidP="00FA34A1">
      <w:pPr>
        <w:spacing w:before="0" w:after="0"/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eastAsia="en-GB"/>
        </w:rPr>
      </w:pPr>
      <w:r w:rsidRPr="00BB4F7D"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eastAsia="en-GB"/>
        </w:rPr>
        <w:t>About The Bungalow Youth Project</w:t>
      </w:r>
    </w:p>
    <w:p w14:paraId="360AB633" w14:textId="77777777" w:rsidR="00BB4F7D" w:rsidRDefault="00BB4F7D" w:rsidP="00FA34A1">
      <w:pPr>
        <w:spacing w:before="0" w:after="0"/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eastAsia="en-GB"/>
        </w:rPr>
      </w:pPr>
    </w:p>
    <w:p w14:paraId="1D1E92CA" w14:textId="77777777" w:rsidR="00BB4F7D" w:rsidRDefault="00BB4F7D" w:rsidP="00FA34A1">
      <w:pPr>
        <w:spacing w:before="0" w:after="0"/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eastAsia="en-GB"/>
        </w:rPr>
      </w:pPr>
    </w:p>
    <w:p w14:paraId="7108B334" w14:textId="77777777" w:rsidR="00314187" w:rsidRPr="00314187" w:rsidRDefault="00314187" w:rsidP="00314187">
      <w:pPr>
        <w:pStyle w:val="NormalWeb"/>
        <w:rPr>
          <w:rFonts w:ascii="Aptos" w:hAnsi="Aptos"/>
        </w:rPr>
      </w:pPr>
      <w:r w:rsidRPr="00314187">
        <w:rPr>
          <w:rFonts w:ascii="Aptos" w:hAnsi="Aptos"/>
        </w:rPr>
        <w:t>The Bungalow Youth Project is part of Buckfastleigh Community Development Project (Trust), a registered charity established in 2002 to support young people and the wider community.</w:t>
      </w:r>
    </w:p>
    <w:p w14:paraId="75CFBFA8" w14:textId="6A958C65" w:rsidR="00314187" w:rsidRPr="00314187" w:rsidRDefault="00314187" w:rsidP="00314187">
      <w:pPr>
        <w:pStyle w:val="NormalWeb"/>
        <w:rPr>
          <w:rFonts w:ascii="Aptos" w:hAnsi="Aptos"/>
        </w:rPr>
      </w:pPr>
      <w:r w:rsidRPr="465A921E">
        <w:rPr>
          <w:rFonts w:ascii="Aptos" w:hAnsi="Aptos"/>
        </w:rPr>
        <w:t xml:space="preserve">Based in the heart of Buckfastleigh, The Bungalow is a dedicated youth space where young people are welcomed as they are. We offer open-access sessions shaped by their interests, </w:t>
      </w:r>
      <w:r w:rsidR="788CBE79" w:rsidRPr="465A921E">
        <w:rPr>
          <w:rFonts w:ascii="Aptos" w:hAnsi="Aptos"/>
        </w:rPr>
        <w:t>needs,</w:t>
      </w:r>
      <w:r w:rsidRPr="465A921E">
        <w:rPr>
          <w:rFonts w:ascii="Aptos" w:hAnsi="Aptos"/>
        </w:rPr>
        <w:t xml:space="preserve"> and voices.</w:t>
      </w:r>
    </w:p>
    <w:p w14:paraId="3DF89448" w14:textId="77777777" w:rsidR="00314187" w:rsidRPr="00314187" w:rsidRDefault="00314187" w:rsidP="00314187">
      <w:pPr>
        <w:pStyle w:val="NormalWeb"/>
        <w:rPr>
          <w:rFonts w:ascii="Aptos" w:hAnsi="Aptos"/>
        </w:rPr>
      </w:pPr>
      <w:r w:rsidRPr="00314187">
        <w:rPr>
          <w:rFonts w:ascii="Aptos" w:hAnsi="Aptos"/>
        </w:rPr>
        <w:t xml:space="preserve">Our work is </w:t>
      </w:r>
      <w:r w:rsidRPr="00314187">
        <w:rPr>
          <w:rStyle w:val="Strong"/>
          <w:rFonts w:ascii="Aptos" w:hAnsi="Aptos"/>
          <w:b w:val="0"/>
          <w:bCs w:val="0"/>
        </w:rPr>
        <w:t>relationship-led and trauma-informed</w:t>
      </w:r>
      <w:r w:rsidRPr="00314187">
        <w:rPr>
          <w:rFonts w:ascii="Aptos" w:hAnsi="Aptos"/>
        </w:rPr>
        <w:t>. We understand that behaviour is communication and prioritise creating a safe, consistent environment where young people can build trust, feel a sense of belonging, and grow in confidence.</w:t>
      </w:r>
    </w:p>
    <w:p w14:paraId="045D5890" w14:textId="77777777" w:rsidR="00314187" w:rsidRPr="00314187" w:rsidRDefault="00314187" w:rsidP="00314187">
      <w:pPr>
        <w:pStyle w:val="NormalWeb"/>
        <w:rPr>
          <w:rFonts w:ascii="Aptos" w:hAnsi="Aptos"/>
        </w:rPr>
      </w:pPr>
      <w:r w:rsidRPr="00314187">
        <w:rPr>
          <w:rFonts w:ascii="Aptos" w:hAnsi="Aptos"/>
        </w:rPr>
        <w:t>At The Bungalow, young people are not passive participants — they actively shape what happens here. From activities to environment, their voice matters.</w:t>
      </w:r>
    </w:p>
    <w:p w14:paraId="0C1B4DF4" w14:textId="144C3EB1" w:rsidR="00314187" w:rsidRPr="00314187" w:rsidRDefault="00314187" w:rsidP="00314187">
      <w:pPr>
        <w:pStyle w:val="NormalWeb"/>
        <w:rPr>
          <w:rFonts w:ascii="Aptos" w:hAnsi="Aptos"/>
        </w:rPr>
      </w:pPr>
      <w:r w:rsidRPr="465A921E">
        <w:rPr>
          <w:rFonts w:ascii="Aptos" w:hAnsi="Aptos"/>
        </w:rPr>
        <w:t xml:space="preserve">Food is a central part of our practice. Sharing meals creates connection, </w:t>
      </w:r>
      <w:r w:rsidR="453B972F" w:rsidRPr="465A921E">
        <w:rPr>
          <w:rFonts w:ascii="Aptos" w:hAnsi="Aptos"/>
        </w:rPr>
        <w:t>routine,</w:t>
      </w:r>
      <w:r w:rsidRPr="465A921E">
        <w:rPr>
          <w:rFonts w:ascii="Aptos" w:hAnsi="Aptos"/>
        </w:rPr>
        <w:t xml:space="preserve"> and a sense of home within the space.</w:t>
      </w:r>
    </w:p>
    <w:p w14:paraId="0E8A419E" w14:textId="77777777" w:rsidR="00314187" w:rsidRPr="00314187" w:rsidRDefault="00314187" w:rsidP="00314187">
      <w:pPr>
        <w:pStyle w:val="NormalWeb"/>
        <w:rPr>
          <w:rFonts w:ascii="Aptos" w:hAnsi="Aptos"/>
        </w:rPr>
      </w:pPr>
      <w:r w:rsidRPr="00314187">
        <w:rPr>
          <w:rFonts w:ascii="Aptos" w:hAnsi="Aptos"/>
        </w:rPr>
        <w:t>We support young people to:</w:t>
      </w:r>
    </w:p>
    <w:p w14:paraId="6903F1CF" w14:textId="77777777" w:rsidR="00314187" w:rsidRPr="00314187" w:rsidRDefault="00314187" w:rsidP="00035109">
      <w:pPr>
        <w:pStyle w:val="NormalWeb"/>
        <w:numPr>
          <w:ilvl w:val="0"/>
          <w:numId w:val="46"/>
        </w:numPr>
        <w:rPr>
          <w:rFonts w:ascii="Aptos" w:hAnsi="Aptos"/>
        </w:rPr>
      </w:pPr>
      <w:r w:rsidRPr="00314187">
        <w:rPr>
          <w:rFonts w:ascii="Aptos" w:hAnsi="Aptos"/>
        </w:rPr>
        <w:t>Build confidence and self-awareness</w:t>
      </w:r>
    </w:p>
    <w:p w14:paraId="576080DE" w14:textId="77777777" w:rsidR="00314187" w:rsidRPr="00314187" w:rsidRDefault="00314187" w:rsidP="00035109">
      <w:pPr>
        <w:pStyle w:val="NormalWeb"/>
        <w:numPr>
          <w:ilvl w:val="0"/>
          <w:numId w:val="46"/>
        </w:numPr>
        <w:rPr>
          <w:rFonts w:ascii="Aptos" w:hAnsi="Aptos"/>
        </w:rPr>
      </w:pPr>
      <w:r w:rsidRPr="00314187">
        <w:rPr>
          <w:rFonts w:ascii="Aptos" w:hAnsi="Aptos"/>
        </w:rPr>
        <w:t>Develop positive relationships</w:t>
      </w:r>
    </w:p>
    <w:p w14:paraId="2C3CA95B" w14:textId="77777777" w:rsidR="00314187" w:rsidRPr="00314187" w:rsidRDefault="00314187" w:rsidP="00035109">
      <w:pPr>
        <w:pStyle w:val="NormalWeb"/>
        <w:numPr>
          <w:ilvl w:val="0"/>
          <w:numId w:val="46"/>
        </w:numPr>
        <w:rPr>
          <w:rFonts w:ascii="Aptos" w:hAnsi="Aptos"/>
        </w:rPr>
      </w:pPr>
      <w:r w:rsidRPr="00314187">
        <w:rPr>
          <w:rFonts w:ascii="Aptos" w:hAnsi="Aptos"/>
        </w:rPr>
        <w:t>Explore their interests and strengths</w:t>
      </w:r>
    </w:p>
    <w:p w14:paraId="2E39C055" w14:textId="77777777" w:rsidR="00314187" w:rsidRPr="00314187" w:rsidRDefault="00314187" w:rsidP="00035109">
      <w:pPr>
        <w:pStyle w:val="NormalWeb"/>
        <w:numPr>
          <w:ilvl w:val="0"/>
          <w:numId w:val="46"/>
        </w:numPr>
        <w:rPr>
          <w:rFonts w:ascii="Aptos" w:hAnsi="Aptos"/>
        </w:rPr>
      </w:pPr>
      <w:r w:rsidRPr="00314187">
        <w:rPr>
          <w:rFonts w:ascii="Aptos" w:hAnsi="Aptos"/>
        </w:rPr>
        <w:t>Feel part of their community</w:t>
      </w:r>
    </w:p>
    <w:p w14:paraId="78944029" w14:textId="77777777" w:rsidR="00314187" w:rsidRPr="00314187" w:rsidRDefault="00314187" w:rsidP="00314187">
      <w:pPr>
        <w:pStyle w:val="NormalWeb"/>
        <w:rPr>
          <w:rFonts w:ascii="Aptos" w:hAnsi="Aptos"/>
        </w:rPr>
      </w:pPr>
      <w:r w:rsidRPr="00314187">
        <w:rPr>
          <w:rFonts w:ascii="Aptos" w:hAnsi="Aptos"/>
        </w:rPr>
        <w:t>Our work is dynamic and responsive, evolving alongside the young people we serve. With new five-year National Lottery funding, we are continuing to grow and strengthen The Bungalow as a trusted space for young people now and into the future.</w:t>
      </w:r>
    </w:p>
    <w:p w14:paraId="38223B0F" w14:textId="00C944D7" w:rsidR="001208D5" w:rsidRDefault="001208D5">
      <w:pPr>
        <w:rPr>
          <w:rFonts w:ascii="Aptos" w:eastAsia="Times New Roman" w:hAnsi="Aptos" w:cs="Times New Roman"/>
          <w:kern w:val="36"/>
          <w:sz w:val="32"/>
          <w:szCs w:val="32"/>
          <w:lang w:val="en-GB" w:eastAsia="en-GB"/>
        </w:rPr>
      </w:pPr>
      <w:r>
        <w:rPr>
          <w:rFonts w:ascii="Aptos" w:eastAsia="Times New Roman" w:hAnsi="Aptos" w:cs="Times New Roman"/>
          <w:kern w:val="36"/>
          <w:sz w:val="32"/>
          <w:szCs w:val="32"/>
          <w:lang w:val="en-GB" w:eastAsia="en-GB"/>
        </w:rPr>
        <w:br w:type="page"/>
      </w:r>
    </w:p>
    <w:p w14:paraId="32B0F3E1" w14:textId="34EBA3DE" w:rsidR="007C20C0" w:rsidRPr="0049351B" w:rsidRDefault="007C20C0" w:rsidP="465A921E">
      <w:pPr>
        <w:spacing w:before="100" w:beforeAutospacing="1" w:after="100" w:afterAutospacing="1"/>
        <w:outlineLvl w:val="0"/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val="en-GB" w:eastAsia="en-GB"/>
        </w:rPr>
      </w:pPr>
      <w:r w:rsidRPr="0049351B"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val="en-GB" w:eastAsia="en-GB"/>
        </w:rPr>
        <w:t>Working at The Bungalow</w:t>
      </w:r>
      <w:r w:rsidR="3DBB49B3" w:rsidRPr="0049351B"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val="en-GB" w:eastAsia="en-GB"/>
        </w:rPr>
        <w:t xml:space="preserve"> Youth Project</w:t>
      </w:r>
    </w:p>
    <w:p w14:paraId="4988BE94" w14:textId="77777777" w:rsidR="007C20C0" w:rsidRPr="0049351B" w:rsidRDefault="007C20C0" w:rsidP="007C20C0">
      <w:pPr>
        <w:spacing w:before="100" w:beforeAutospacing="1" w:after="100" w:afterAutospacing="1"/>
        <w:outlineLvl w:val="2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b/>
          <w:bCs/>
          <w:i/>
          <w:iCs/>
          <w:sz w:val="24"/>
          <w:szCs w:val="24"/>
          <w:lang w:val="en-GB" w:eastAsia="en-GB"/>
        </w:rPr>
        <w:t>A culture statement</w:t>
      </w:r>
    </w:p>
    <w:p w14:paraId="1E040451" w14:textId="77777777" w:rsidR="007C20C0" w:rsidRPr="0049351B" w:rsidRDefault="007C20C0" w:rsidP="007C20C0">
      <w:pPr>
        <w:spacing w:before="100" w:beforeAutospacing="1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The Bungalow Youth Project is more than a youth provision — it is a space of belonging.</w:t>
      </w:r>
    </w:p>
    <w:p w14:paraId="1B265505" w14:textId="77777777" w:rsidR="007C20C0" w:rsidRDefault="007C20C0" w:rsidP="007C20C0">
      <w:pPr>
        <w:spacing w:before="100" w:beforeAutospacing="1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Young people arrive as they are.</w:t>
      </w:r>
    </w:p>
    <w:p w14:paraId="78ACBE7B" w14:textId="45876776" w:rsidR="007C20C0" w:rsidRPr="0049351B" w:rsidRDefault="007C20C0" w:rsidP="007C20C0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>
        <w:br/>
      </w: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Our role is </w:t>
      </w:r>
      <w:r w:rsidR="00630F10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to walk alongside young people – </w:t>
      </w:r>
      <w:r w:rsidR="00766EEF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creating </w:t>
      </w:r>
      <w:r w:rsidR="00766EEF"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the</w:t>
      </w: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conditions where they feel safe enough to be themselves, to build relationships, and to grow.</w:t>
      </w:r>
      <w:r w:rsidR="00A5050C">
        <w:rPr>
          <w:rFonts w:ascii="Aptos" w:eastAsia="Times New Roman" w:hAnsi="Aptos" w:cs="Times New Roman"/>
          <w:sz w:val="24"/>
          <w:szCs w:val="24"/>
          <w:lang w:val="en-GB" w:eastAsia="en-GB"/>
        </w:rPr>
        <w:pict w14:anchorId="49432164">
          <v:rect id="_x0000_i1025" style="width:0;height:1.5pt" o:hralign="center" o:hrstd="t" o:hr="t" fillcolor="#a0a0a0" stroked="f"/>
        </w:pict>
      </w:r>
    </w:p>
    <w:p w14:paraId="1614757D" w14:textId="77777777" w:rsidR="007C20C0" w:rsidRPr="0049351B" w:rsidRDefault="007C20C0" w:rsidP="007C20C0">
      <w:pPr>
        <w:spacing w:before="100" w:beforeAutospacing="1" w:after="100" w:afterAutospacing="1"/>
        <w:outlineLvl w:val="1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  <w:r w:rsidRPr="0049351B"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  <w:t>How we work</w:t>
      </w:r>
    </w:p>
    <w:p w14:paraId="29EBF92E" w14:textId="77777777" w:rsidR="007C20C0" w:rsidRPr="0049351B" w:rsidRDefault="007C20C0" w:rsidP="007C20C0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We are a relationship-led, trauma-informed team.</w:t>
      </w:r>
    </w:p>
    <w:p w14:paraId="5CC31919" w14:textId="77777777" w:rsidR="007C20C0" w:rsidRPr="0049351B" w:rsidRDefault="007C20C0" w:rsidP="007C20C0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We understand that behaviour is communication.</w:t>
      </w: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br/>
        <w:t>We prioritise connection before correction and belonging before behaviour.</w:t>
      </w:r>
    </w:p>
    <w:p w14:paraId="43A6C78C" w14:textId="77777777" w:rsidR="007C20C0" w:rsidRPr="0049351B" w:rsidRDefault="007C20C0" w:rsidP="465A921E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We </w:t>
      </w:r>
      <w:bookmarkStart w:id="2" w:name="_Int_ylrx6c5E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don’t</w:t>
      </w:r>
      <w:bookmarkEnd w:id="2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follow rigid programmes — we respond to the young people in front of us.</w:t>
      </w:r>
      <w:r>
        <w:br/>
      </w: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This means our work is dynamic, sometimes unpredictable, and always grounded in trust.</w:t>
      </w:r>
    </w:p>
    <w:p w14:paraId="333FCDC7" w14:textId="3EA52A47" w:rsidR="007C20C0" w:rsidRPr="0049351B" w:rsidRDefault="007C20C0" w:rsidP="16ED37BA">
      <w:pPr>
        <w:spacing w:before="0" w:beforeAutospacing="1" w:after="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We work with young people, not on them.</w:t>
      </w:r>
    </w:p>
    <w:p w14:paraId="31C626A2" w14:textId="77777777" w:rsidR="007C20C0" w:rsidRPr="0049351B" w:rsidRDefault="007C20C0" w:rsidP="007C20C0">
      <w:pPr>
        <w:spacing w:before="100" w:beforeAutospacing="1" w:after="100" w:afterAutospacing="1"/>
        <w:outlineLvl w:val="1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  <w:r w:rsidRPr="0049351B"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  <w:t>What matters here</w:t>
      </w:r>
    </w:p>
    <w:p w14:paraId="19C4D871" w14:textId="1AAEAB2D" w:rsidR="007C20C0" w:rsidRPr="0049351B" w:rsidRDefault="007C20C0" w:rsidP="465A921E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465A921E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Relationships come first</w:t>
      </w:r>
      <w:r>
        <w:br/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Trust is built over time, through consistency, </w:t>
      </w:r>
      <w:r w:rsidR="2C2406FB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honesty,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presence</w:t>
      </w:r>
    </w:p>
    <w:p w14:paraId="2FB01462" w14:textId="3238EE4B" w:rsidR="007C20C0" w:rsidRPr="0049351B" w:rsidRDefault="007C20C0" w:rsidP="465A921E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465A921E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Young people have a voice</w:t>
      </w:r>
      <w:r>
        <w:br/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They shape the space, the </w:t>
      </w:r>
      <w:r w:rsidR="7ED0864D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sessions,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the direction of the project</w:t>
      </w:r>
    </w:p>
    <w:p w14:paraId="110AC953" w14:textId="762B9EBF" w:rsidR="007C20C0" w:rsidRPr="0049351B" w:rsidRDefault="007C20C0" w:rsidP="465A921E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465A921E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Food is part of our practice</w:t>
      </w:r>
      <w:r>
        <w:br/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Sharing food creates connection, </w:t>
      </w:r>
      <w:r w:rsidR="1B9ABD6E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routine,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a sense of home</w:t>
      </w:r>
    </w:p>
    <w:p w14:paraId="65DA20D5" w14:textId="7408588C" w:rsidR="007C20C0" w:rsidRPr="0049351B" w:rsidRDefault="007C20C0" w:rsidP="465A921E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465A921E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We create spaces of belonging</w:t>
      </w:r>
      <w:r>
        <w:br/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Every young person should feel seen, </w:t>
      </w:r>
      <w:r w:rsidR="51D052AB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accepted,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valued</w:t>
      </w:r>
    </w:p>
    <w:p w14:paraId="7C2A879B" w14:textId="6D6749F2" w:rsidR="007C20C0" w:rsidRPr="0049351B" w:rsidRDefault="007C20C0" w:rsidP="465A921E">
      <w:pPr>
        <w:numPr>
          <w:ilvl w:val="0"/>
          <w:numId w:val="34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3C2874DB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We reflect and learn</w:t>
      </w:r>
      <w:r>
        <w:br/>
      </w: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We </w:t>
      </w:r>
      <w:bookmarkStart w:id="3" w:name="_Int_bCz4g6Z2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don’t</w:t>
      </w:r>
      <w:bookmarkEnd w:id="3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get everything right — but we are always thinking, </w:t>
      </w:r>
      <w:r w:rsidR="426B7CD7"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adapting,</w:t>
      </w: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growing</w:t>
      </w:r>
    </w:p>
    <w:p w14:paraId="06A14BA9" w14:textId="77777777" w:rsidR="007C20C0" w:rsidRPr="0049351B" w:rsidRDefault="00A5050C" w:rsidP="007C20C0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>
        <w:rPr>
          <w:rFonts w:ascii="Aptos" w:eastAsia="Times New Roman" w:hAnsi="Aptos" w:cs="Times New Roman"/>
          <w:sz w:val="24"/>
          <w:szCs w:val="24"/>
          <w:lang w:val="en-GB" w:eastAsia="en-GB"/>
        </w:rPr>
        <w:pict w14:anchorId="48371F1D">
          <v:rect id="_x0000_i1026" style="width:0;height:1.5pt" o:hralign="center" o:hrstd="t" o:hr="t" fillcolor="#a0a0a0" stroked="f"/>
        </w:pict>
      </w:r>
    </w:p>
    <w:p w14:paraId="7E4B0734" w14:textId="40E3E26D" w:rsidR="16ED37BA" w:rsidRDefault="16ED37BA" w:rsidP="16ED37BA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</w:p>
    <w:p w14:paraId="74E039BB" w14:textId="77777777" w:rsidR="007C20C0" w:rsidRPr="0049351B" w:rsidRDefault="007C20C0" w:rsidP="007C20C0">
      <w:pPr>
        <w:spacing w:before="100" w:beforeAutospacing="1" w:after="100" w:afterAutospacing="1"/>
        <w:outlineLvl w:val="1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  <w:r w:rsidRPr="0049351B"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  <w:t>What it feels like to work here</w:t>
      </w:r>
    </w:p>
    <w:p w14:paraId="5913A2A2" w14:textId="77777777" w:rsidR="007C20C0" w:rsidRPr="0049351B" w:rsidRDefault="007C20C0" w:rsidP="007C20C0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Working at The Bungalow is rewarding, challenging and real.</w:t>
      </w:r>
    </w:p>
    <w:p w14:paraId="615309AD" w14:textId="77777777" w:rsidR="007C20C0" w:rsidRPr="0049351B" w:rsidRDefault="007C20C0" w:rsidP="007C20C0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You will:</w:t>
      </w:r>
    </w:p>
    <w:p w14:paraId="49A7101B" w14:textId="77777777" w:rsidR="007C20C0" w:rsidRPr="0049351B" w:rsidRDefault="007C20C0" w:rsidP="00035109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Build meaningful relationships with young people</w:t>
      </w:r>
    </w:p>
    <w:p w14:paraId="2921C8FB" w14:textId="6968B284" w:rsidR="007C20C0" w:rsidRPr="0049351B" w:rsidRDefault="007C20C0" w:rsidP="465A921E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Hold space for complexity, </w:t>
      </w:r>
      <w:r w:rsidR="186ED5A9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emotion,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change</w:t>
      </w:r>
    </w:p>
    <w:p w14:paraId="1028119D" w14:textId="77777777" w:rsidR="007C20C0" w:rsidRPr="0049351B" w:rsidRDefault="007C20C0" w:rsidP="00035109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Take responsibility and use your judgement</w:t>
      </w:r>
    </w:p>
    <w:p w14:paraId="6C387200" w14:textId="77777777" w:rsidR="007C20C0" w:rsidRPr="0049351B" w:rsidRDefault="007C20C0" w:rsidP="00035109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Be part of a team that supports and challenges each other</w:t>
      </w:r>
    </w:p>
    <w:p w14:paraId="0AC87293" w14:textId="4F6AE2D0" w:rsidR="007C20C0" w:rsidRPr="0049351B" w:rsidRDefault="007C20C0" w:rsidP="16ED37BA">
      <w:pPr>
        <w:spacing w:before="0" w:beforeAutospacing="1" w:after="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You will not always have a script — and that is intentional.</w:t>
      </w:r>
    </w:p>
    <w:p w14:paraId="46E0354A" w14:textId="77777777" w:rsidR="007C20C0" w:rsidRPr="0049351B" w:rsidRDefault="007C20C0" w:rsidP="007C20C0">
      <w:pPr>
        <w:spacing w:before="100" w:beforeAutospacing="1" w:after="100" w:afterAutospacing="1"/>
        <w:outlineLvl w:val="1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  <w:r w:rsidRPr="0049351B"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  <w:t>Who thrives here</w:t>
      </w:r>
    </w:p>
    <w:p w14:paraId="22692117" w14:textId="77777777" w:rsidR="007C20C0" w:rsidRPr="0049351B" w:rsidRDefault="007C20C0" w:rsidP="007C20C0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People who thrive at The Bungalow tend to:</w:t>
      </w:r>
    </w:p>
    <w:p w14:paraId="36273497" w14:textId="77777777" w:rsidR="007C20C0" w:rsidRPr="0049351B" w:rsidRDefault="007C20C0" w:rsidP="00035109">
      <w:pPr>
        <w:numPr>
          <w:ilvl w:val="0"/>
          <w:numId w:val="36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Value relationships over control</w:t>
      </w:r>
    </w:p>
    <w:p w14:paraId="19195867" w14:textId="77777777" w:rsidR="007C20C0" w:rsidRPr="0049351B" w:rsidRDefault="007C20C0" w:rsidP="00035109">
      <w:pPr>
        <w:numPr>
          <w:ilvl w:val="0"/>
          <w:numId w:val="36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Stay calm and grounded in challenging moments</w:t>
      </w:r>
    </w:p>
    <w:p w14:paraId="7C612F32" w14:textId="77777777" w:rsidR="007C20C0" w:rsidRPr="0049351B" w:rsidRDefault="007C20C0" w:rsidP="00035109">
      <w:pPr>
        <w:numPr>
          <w:ilvl w:val="0"/>
          <w:numId w:val="36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Take initiative and responsibility</w:t>
      </w:r>
    </w:p>
    <w:p w14:paraId="375C91D1" w14:textId="77777777" w:rsidR="007C20C0" w:rsidRPr="0049351B" w:rsidRDefault="007C20C0" w:rsidP="00035109">
      <w:pPr>
        <w:numPr>
          <w:ilvl w:val="0"/>
          <w:numId w:val="36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Enjoy working in a flexible, evolving environment</w:t>
      </w:r>
    </w:p>
    <w:p w14:paraId="05A070E6" w14:textId="66CBBAF9" w:rsidR="007C20C0" w:rsidRPr="0049351B" w:rsidRDefault="007C20C0" w:rsidP="465A921E">
      <w:pPr>
        <w:numPr>
          <w:ilvl w:val="0"/>
          <w:numId w:val="36"/>
        </w:numPr>
        <w:spacing w:before="0" w:beforeAutospacing="1" w:after="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Believe in young people, even when </w:t>
      </w:r>
      <w:bookmarkStart w:id="4" w:name="_Int_KsEZe1FB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it’s</w:t>
      </w:r>
      <w:bookmarkEnd w:id="4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hard</w:t>
      </w:r>
    </w:p>
    <w:p w14:paraId="7717CD8A" w14:textId="77777777" w:rsidR="007C20C0" w:rsidRPr="0049351B" w:rsidRDefault="007C20C0" w:rsidP="007C20C0">
      <w:pPr>
        <w:spacing w:before="100" w:beforeAutospacing="1" w:after="100" w:afterAutospacing="1"/>
        <w:outlineLvl w:val="1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  <w:r w:rsidRPr="0049351B"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  <w:t>Our commitment</w:t>
      </w:r>
    </w:p>
    <w:p w14:paraId="67352ADB" w14:textId="77777777" w:rsidR="007C20C0" w:rsidRPr="0049351B" w:rsidRDefault="007C20C0" w:rsidP="007C20C0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We are committed to:</w:t>
      </w:r>
    </w:p>
    <w:p w14:paraId="7DB9F9FB" w14:textId="77777777" w:rsidR="007C20C0" w:rsidRPr="0049351B" w:rsidRDefault="007C20C0" w:rsidP="00035109">
      <w:pPr>
        <w:numPr>
          <w:ilvl w:val="0"/>
          <w:numId w:val="37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Supporting your development and growth</w:t>
      </w:r>
    </w:p>
    <w:p w14:paraId="62B81DFF" w14:textId="77777777" w:rsidR="007C20C0" w:rsidRPr="0049351B" w:rsidRDefault="007C20C0" w:rsidP="00035109">
      <w:pPr>
        <w:numPr>
          <w:ilvl w:val="0"/>
          <w:numId w:val="37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Creating a reflective, supportive team culture</w:t>
      </w:r>
    </w:p>
    <w:p w14:paraId="4C63BDBE" w14:textId="77777777" w:rsidR="007C20C0" w:rsidRPr="0049351B" w:rsidRDefault="007C20C0" w:rsidP="00035109">
      <w:pPr>
        <w:numPr>
          <w:ilvl w:val="0"/>
          <w:numId w:val="37"/>
        </w:numPr>
        <w:spacing w:before="100" w:beforeAutospacing="1" w:after="10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49351B">
        <w:rPr>
          <w:rFonts w:ascii="Aptos" w:eastAsia="Times New Roman" w:hAnsi="Aptos" w:cs="Times New Roman"/>
          <w:sz w:val="24"/>
          <w:szCs w:val="24"/>
          <w:lang w:val="en-GB" w:eastAsia="en-GB"/>
        </w:rPr>
        <w:t>Building something meaningful alongside young people</w:t>
      </w:r>
    </w:p>
    <w:p w14:paraId="397D52BF" w14:textId="2E353787" w:rsidR="007C20C0" w:rsidRPr="0049351B" w:rsidRDefault="007C20C0" w:rsidP="00035109">
      <w:pPr>
        <w:numPr>
          <w:ilvl w:val="0"/>
          <w:numId w:val="37"/>
        </w:numPr>
        <w:spacing w:before="0" w:beforeAutospacing="1" w:after="0" w:afterAutospacing="1" w:line="276" w:lineRule="auto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Sustaining The Bungalow as a trusted community youth space</w:t>
      </w:r>
    </w:p>
    <w:p w14:paraId="17DC2D20" w14:textId="5F8B25D4" w:rsidR="007C20C0" w:rsidRPr="009D240B" w:rsidRDefault="007C20C0" w:rsidP="465A921E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>
        <w:br/>
      </w:r>
      <w:r w:rsidR="20A30B40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This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is a chance to be part of something that matters — to young people, and to the community</w:t>
      </w:r>
      <w:r w:rsidR="114DACE7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. </w:t>
      </w:r>
      <w:r w:rsidR="337FC87B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We are looking for people who want to grow with us.</w:t>
      </w:r>
    </w:p>
    <w:p w14:paraId="44629265" w14:textId="49DDB7DF" w:rsidR="00DF7578" w:rsidRDefault="00DF7578">
      <w:pPr>
        <w:rPr>
          <w:rFonts w:ascii="Aptos" w:eastAsia="Times New Roman" w:hAnsi="Aptos" w:cs="Times New Roman"/>
          <w:kern w:val="36"/>
          <w:sz w:val="32"/>
          <w:szCs w:val="32"/>
          <w:lang w:val="en-GB" w:eastAsia="en-GB"/>
        </w:rPr>
      </w:pPr>
      <w:r>
        <w:rPr>
          <w:rFonts w:ascii="Aptos" w:eastAsia="Times New Roman" w:hAnsi="Aptos" w:cs="Times New Roman"/>
          <w:kern w:val="36"/>
          <w:sz w:val="32"/>
          <w:szCs w:val="32"/>
          <w:lang w:val="en-GB" w:eastAsia="en-GB"/>
        </w:rPr>
        <w:br w:type="page"/>
      </w:r>
    </w:p>
    <w:p w14:paraId="59F2F5C5" w14:textId="77777777" w:rsidR="00A276BC" w:rsidRPr="00A276BC" w:rsidRDefault="00A276BC" w:rsidP="00A276BC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 Display" w:eastAsia="Times New Roman" w:hAnsi="Aptos Display" w:cs="Times New Roman"/>
          <w:b/>
          <w:bCs/>
          <w:kern w:val="36"/>
          <w:sz w:val="32"/>
          <w:szCs w:val="32"/>
          <w:lang w:eastAsia="en-GB"/>
        </w:rPr>
        <w:t>THE BUNGALOW TEAM STRUCTURE &amp; PATHWAY</w:t>
      </w:r>
      <w:r w:rsidR="00A5050C">
        <w:rPr>
          <w:rFonts w:ascii="Aptos" w:eastAsia="Times New Roman" w:hAnsi="Aptos" w:cs="Times New Roman"/>
          <w:sz w:val="24"/>
          <w:szCs w:val="24"/>
          <w:lang w:val="en-GB" w:eastAsia="en-GB"/>
        </w:rPr>
        <w:pict w14:anchorId="39B914F0">
          <v:rect id="_x0000_i1027" style="width:523.3pt;height:1.5pt" o:hralign="center" o:hrstd="t" o:hr="t" fillcolor="#a0a0a0" stroked="f"/>
        </w:pict>
      </w:r>
    </w:p>
    <w:p w14:paraId="58CB68DF" w14:textId="77777777" w:rsidR="00A276BC" w:rsidRPr="00A276BC" w:rsidRDefault="00A276BC" w:rsidP="00A276BC">
      <w:pPr>
        <w:spacing w:before="0" w:after="0"/>
        <w:ind w:firstLine="360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</w:p>
    <w:p w14:paraId="0E8318D8" w14:textId="77777777" w:rsidR="00A276BC" w:rsidRPr="00A276BC" w:rsidRDefault="00A276BC" w:rsidP="00A276BC">
      <w:pPr>
        <w:spacing w:before="0" w:after="0"/>
        <w:ind w:firstLine="360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  <w:r w:rsidRPr="00A276BC"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  <w:t>THE BUNGALOW YOUTH PROJECT</w:t>
      </w:r>
    </w:p>
    <w:p w14:paraId="565CC42D" w14:textId="77777777" w:rsidR="00A276BC" w:rsidRPr="00A276BC" w:rsidRDefault="00A276BC" w:rsidP="00A276BC">
      <w:pPr>
        <w:spacing w:before="0" w:after="0"/>
        <w:ind w:left="360"/>
        <w:rPr>
          <w:rFonts w:ascii="Aptos Display" w:eastAsia="Times New Roman" w:hAnsi="Aptos Display" w:cs="Times New Roman"/>
          <w:b/>
          <w:bCs/>
          <w:i/>
          <w:iCs/>
          <w:sz w:val="28"/>
          <w:szCs w:val="28"/>
          <w:lang w:val="en-GB" w:eastAsia="en-GB"/>
        </w:rPr>
      </w:pPr>
      <w:r w:rsidRPr="00A276BC">
        <w:rPr>
          <w:rFonts w:ascii="Aptos Display" w:eastAsia="Times New Roman" w:hAnsi="Aptos Display" w:cs="Times New Roman"/>
          <w:b/>
          <w:bCs/>
          <w:i/>
          <w:iCs/>
          <w:sz w:val="28"/>
          <w:szCs w:val="28"/>
          <w:lang w:val="en-GB" w:eastAsia="en-GB"/>
        </w:rPr>
        <w:t>A space of belonging, shaped with young people</w:t>
      </w:r>
    </w:p>
    <w:p w14:paraId="3FDEC48B" w14:textId="77777777" w:rsidR="00A276BC" w:rsidRPr="00A276BC" w:rsidRDefault="00A276BC" w:rsidP="00A276BC">
      <w:pPr>
        <w:spacing w:before="0" w:after="0"/>
        <w:ind w:left="360"/>
        <w:rPr>
          <w:rFonts w:ascii="Aptos Display" w:eastAsia="Times New Roman" w:hAnsi="Aptos Display" w:cs="Times New Roman"/>
          <w:b/>
          <w:bCs/>
          <w:sz w:val="28"/>
          <w:szCs w:val="28"/>
          <w:lang w:val="en-GB" w:eastAsia="en-GB"/>
        </w:rPr>
      </w:pPr>
    </w:p>
    <w:p w14:paraId="6026EC4D" w14:textId="77777777" w:rsidR="00A276BC" w:rsidRPr="00A276BC" w:rsidRDefault="00A5050C" w:rsidP="00A276BC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>
        <w:rPr>
          <w:rFonts w:ascii="Aptos" w:eastAsia="Times New Roman" w:hAnsi="Aptos" w:cs="Times New Roman"/>
          <w:sz w:val="24"/>
          <w:szCs w:val="24"/>
          <w:lang w:val="en-GB" w:eastAsia="en-GB"/>
        </w:rPr>
        <w:pict w14:anchorId="0C651B8D">
          <v:rect id="_x0000_i1028" style="width:0;height:1.5pt" o:hralign="center" o:hrstd="t" o:hr="t" fillcolor="#a0a0a0" stroked="f"/>
        </w:pict>
      </w:r>
    </w:p>
    <w:p w14:paraId="6048EC4D" w14:textId="4B372B71" w:rsidR="16ED37BA" w:rsidRDefault="16ED37BA" w:rsidP="16ED37BA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</w:p>
    <w:p w14:paraId="56354733" w14:textId="77777777" w:rsidR="006A6AB0" w:rsidRDefault="006A6AB0" w:rsidP="16ED37BA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</w:p>
    <w:p w14:paraId="7A9A4BA7" w14:textId="77777777" w:rsidR="006A6AB0" w:rsidRDefault="006A6AB0" w:rsidP="16ED37BA">
      <w:pPr>
        <w:spacing w:before="0" w:after="0"/>
        <w:rPr>
          <w:rFonts w:ascii="Aptos" w:eastAsia="Times New Roman" w:hAnsi="Aptos" w:cs="Times New Roman"/>
          <w:sz w:val="24"/>
          <w:szCs w:val="24"/>
          <w:lang w:val="en-GB" w:eastAsia="en-GB"/>
        </w:rPr>
      </w:pPr>
    </w:p>
    <w:p w14:paraId="50441DB7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  <w:t>TEAM STRUCTURE</w:t>
      </w:r>
    </w:p>
    <w:p w14:paraId="6034C3DB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b/>
          <w:bCs/>
          <w:sz w:val="24"/>
          <w:szCs w:val="24"/>
          <w:lang w:eastAsia="en-GB"/>
        </w:rPr>
      </w:pPr>
    </w:p>
    <w:p w14:paraId="634A823F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Charity Director</w:t>
      </w:r>
    </w:p>
    <w:p w14:paraId="3C7394FC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(Vision, Culture &amp; Strategic Leadership)</w:t>
      </w:r>
    </w:p>
    <w:p w14:paraId="3927692E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 w:hint="eastAsia"/>
          <w:sz w:val="24"/>
          <w:szCs w:val="24"/>
          <w:lang w:val="en-GB" w:eastAsia="en-GB"/>
        </w:rPr>
        <w:t>↓</w:t>
      </w:r>
    </w:p>
    <w:p w14:paraId="37FAD730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Trainee Youth Manager</w:t>
      </w:r>
    </w:p>
    <w:p w14:paraId="2D1E1F3C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(Operational Leadership &amp; Development)</w:t>
      </w:r>
    </w:p>
    <w:p w14:paraId="77A10F9E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 w:hint="eastAsia"/>
          <w:sz w:val="24"/>
          <w:szCs w:val="24"/>
          <w:lang w:val="en-GB" w:eastAsia="en-GB"/>
        </w:rPr>
        <w:t>↓</w:t>
      </w:r>
    </w:p>
    <w:p w14:paraId="78E123E5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Senior Youth Support Worker</w:t>
      </w:r>
    </w:p>
    <w:p w14:paraId="3CABEAEC" w14:textId="24AFE2D0" w:rsidR="00A276BC" w:rsidRPr="00A276BC" w:rsidRDefault="00A276BC" w:rsidP="16ED37BA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(Session Quality, Planning &amp; Team Support)</w:t>
      </w:r>
    </w:p>
    <w:p w14:paraId="2A60415E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 w:hint="eastAsia"/>
          <w:sz w:val="24"/>
          <w:szCs w:val="24"/>
          <w:lang w:val="en-GB" w:eastAsia="en-GB"/>
        </w:rPr>
        <w:t>↓</w:t>
      </w:r>
    </w:p>
    <w:p w14:paraId="49B880A0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Lead Youth Support Worker</w:t>
      </w:r>
    </w:p>
    <w:p w14:paraId="462B4CEC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(Consistent Delivery &amp; Relational Practice)</w:t>
      </w:r>
    </w:p>
    <w:p w14:paraId="0632C890" w14:textId="77777777" w:rsidR="00A276BC" w:rsidRPr="00A276BC" w:rsidRDefault="00A276BC" w:rsidP="00A276BC">
      <w:pPr>
        <w:spacing w:before="100" w:beforeAutospacing="1" w:after="100" w:afterAutospacing="1"/>
        <w:jc w:val="center"/>
        <w:rPr>
          <w:rFonts w:ascii="Aptos" w:eastAsia="Times New Roman" w:hAnsi="Aptos" w:cs="Times New Roman"/>
          <w:sz w:val="24"/>
          <w:szCs w:val="24"/>
          <w:lang w:val="en-GB" w:eastAsia="en-GB"/>
        </w:rPr>
      </w:pPr>
    </w:p>
    <w:p w14:paraId="32157B16" w14:textId="08F08960" w:rsidR="16ED37BA" w:rsidRDefault="16ED37BA" w:rsidP="16ED37BA">
      <w:pPr>
        <w:spacing w:beforeAutospacing="1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</w:p>
    <w:p w14:paraId="6544F315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ROLE FOCUS</w:t>
      </w:r>
    </w:p>
    <w:p w14:paraId="212E645E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Lead Youth Support Worker</w:t>
      </w:r>
    </w:p>
    <w:p w14:paraId="0BCD27AB" w14:textId="77777777" w:rsidR="00A276BC" w:rsidRPr="00A276BC" w:rsidRDefault="00A276BC" w:rsidP="00035109">
      <w:pPr>
        <w:numPr>
          <w:ilvl w:val="0"/>
          <w:numId w:val="38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Delivers sessions</w:t>
      </w:r>
    </w:p>
    <w:p w14:paraId="58778377" w14:textId="77777777" w:rsidR="00A276BC" w:rsidRPr="00A276BC" w:rsidRDefault="00A276BC" w:rsidP="00035109">
      <w:pPr>
        <w:numPr>
          <w:ilvl w:val="0"/>
          <w:numId w:val="38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Builds relationships with young people</w:t>
      </w:r>
    </w:p>
    <w:p w14:paraId="7BFB5CD8" w14:textId="77777777" w:rsidR="00A276BC" w:rsidRPr="00A276BC" w:rsidRDefault="00A276BC" w:rsidP="00035109">
      <w:pPr>
        <w:numPr>
          <w:ilvl w:val="0"/>
          <w:numId w:val="38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Supports a safe, welcoming environment</w:t>
      </w:r>
    </w:p>
    <w:p w14:paraId="7525CAE5" w14:textId="77777777" w:rsidR="00A276BC" w:rsidRPr="00A276BC" w:rsidRDefault="00A276BC" w:rsidP="00035109">
      <w:pPr>
        <w:numPr>
          <w:ilvl w:val="0"/>
          <w:numId w:val="38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Contributes to team consistency</w:t>
      </w:r>
    </w:p>
    <w:p w14:paraId="144EA769" w14:textId="64D9AD14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Pr="16ED37BA">
        <w:rPr>
          <w:rFonts w:ascii="Aptos" w:eastAsia="Times New Roman" w:hAnsi="Aptos" w:cs="Times New Roman"/>
          <w:i/>
          <w:iCs/>
          <w:sz w:val="24"/>
          <w:szCs w:val="24"/>
          <w:lang w:val="en-GB" w:eastAsia="en-GB"/>
        </w:rPr>
        <w:t>Steady, reliable, relational</w:t>
      </w:r>
    </w:p>
    <w:p w14:paraId="28793539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Senior Youth Support Worker</w:t>
      </w:r>
    </w:p>
    <w:p w14:paraId="4CFB8986" w14:textId="77777777" w:rsidR="00A276BC" w:rsidRPr="00A276BC" w:rsidRDefault="00A276BC" w:rsidP="00035109">
      <w:pPr>
        <w:numPr>
          <w:ilvl w:val="0"/>
          <w:numId w:val="39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Plans and delivers sessions</w:t>
      </w:r>
    </w:p>
    <w:p w14:paraId="68D7ADE6" w14:textId="77777777" w:rsidR="00A276BC" w:rsidRPr="00A276BC" w:rsidRDefault="00A276BC" w:rsidP="00035109">
      <w:pPr>
        <w:numPr>
          <w:ilvl w:val="0"/>
          <w:numId w:val="39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Supports programme quality</w:t>
      </w:r>
    </w:p>
    <w:p w14:paraId="353730B0" w14:textId="77777777" w:rsidR="00A276BC" w:rsidRPr="00A276BC" w:rsidRDefault="00A276BC" w:rsidP="00035109">
      <w:pPr>
        <w:numPr>
          <w:ilvl w:val="0"/>
          <w:numId w:val="39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Contributes to team development</w:t>
      </w:r>
    </w:p>
    <w:p w14:paraId="2153AB81" w14:textId="77777777" w:rsidR="00A276BC" w:rsidRPr="00A276BC" w:rsidRDefault="00A276BC" w:rsidP="00035109">
      <w:pPr>
        <w:numPr>
          <w:ilvl w:val="0"/>
          <w:numId w:val="39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Helps shape delivery</w:t>
      </w:r>
    </w:p>
    <w:p w14:paraId="3BA9489B" w14:textId="0BC20861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Pr="16ED37BA">
        <w:rPr>
          <w:rFonts w:ascii="Aptos" w:eastAsia="Times New Roman" w:hAnsi="Aptos" w:cs="Times New Roman"/>
          <w:i/>
          <w:iCs/>
          <w:sz w:val="24"/>
          <w:szCs w:val="24"/>
          <w:lang w:val="en-GB" w:eastAsia="en-GB"/>
        </w:rPr>
        <w:t>Skilled practitioner, shaping practice</w:t>
      </w:r>
    </w:p>
    <w:p w14:paraId="68533926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Trainee Youth Manager</w:t>
      </w:r>
    </w:p>
    <w:p w14:paraId="5BC454A6" w14:textId="77777777" w:rsidR="00A276BC" w:rsidRPr="00A276BC" w:rsidRDefault="00A276BC" w:rsidP="00035109">
      <w:pPr>
        <w:numPr>
          <w:ilvl w:val="0"/>
          <w:numId w:val="40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Leads sessions and programme development</w:t>
      </w:r>
    </w:p>
    <w:p w14:paraId="15F04916" w14:textId="77777777" w:rsidR="00A276BC" w:rsidRPr="00A276BC" w:rsidRDefault="00A276BC" w:rsidP="00035109">
      <w:pPr>
        <w:numPr>
          <w:ilvl w:val="0"/>
          <w:numId w:val="40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Develops leadership and team coordination</w:t>
      </w:r>
    </w:p>
    <w:p w14:paraId="3E30903B" w14:textId="77777777" w:rsidR="00A276BC" w:rsidRPr="00A276BC" w:rsidRDefault="00A276BC" w:rsidP="00035109">
      <w:pPr>
        <w:numPr>
          <w:ilvl w:val="0"/>
          <w:numId w:val="40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Manages systems (e.g. budgets, planning)</w:t>
      </w:r>
    </w:p>
    <w:p w14:paraId="681A0CF6" w14:textId="77777777" w:rsidR="00A276BC" w:rsidRPr="00A276BC" w:rsidRDefault="00A276BC" w:rsidP="00035109">
      <w:pPr>
        <w:numPr>
          <w:ilvl w:val="0"/>
          <w:numId w:val="40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Learns fundraising and sustainability</w:t>
      </w:r>
    </w:p>
    <w:p w14:paraId="4952C1C7" w14:textId="7FA373F1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i/>
          <w:iCs/>
          <w:sz w:val="24"/>
          <w:szCs w:val="24"/>
          <w:lang w:val="en-GB" w:eastAsia="en-GB"/>
        </w:rPr>
        <w:t>Future leader, building the Youth organisation</w:t>
      </w:r>
    </w:p>
    <w:p w14:paraId="06E0D19A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 xml:space="preserve">Charity Director </w:t>
      </w:r>
    </w:p>
    <w:p w14:paraId="79D5C068" w14:textId="7CD35FB6" w:rsidR="00A276BC" w:rsidRPr="00A276BC" w:rsidRDefault="00A276BC" w:rsidP="465A921E">
      <w:pPr>
        <w:numPr>
          <w:ilvl w:val="0"/>
          <w:numId w:val="45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Holds vision, </w:t>
      </w:r>
      <w:r w:rsidR="6333931D"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>values,</w:t>
      </w:r>
      <w:r w:rsidRPr="465A921E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culture of The Bungalow Youth Project</w:t>
      </w:r>
    </w:p>
    <w:p w14:paraId="18435038" w14:textId="77777777" w:rsidR="00A276BC" w:rsidRPr="00A276BC" w:rsidRDefault="00A276BC" w:rsidP="00035109">
      <w:pPr>
        <w:numPr>
          <w:ilvl w:val="0"/>
          <w:numId w:val="45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Leads strategic development and sustainability</w:t>
      </w:r>
    </w:p>
    <w:p w14:paraId="69692053" w14:textId="77777777" w:rsidR="00A276BC" w:rsidRPr="00A276BC" w:rsidRDefault="00A276BC" w:rsidP="00035109">
      <w:pPr>
        <w:numPr>
          <w:ilvl w:val="0"/>
          <w:numId w:val="45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Supports team growth and leadership development</w:t>
      </w:r>
    </w:p>
    <w:p w14:paraId="010A01E6" w14:textId="77777777" w:rsidR="00A276BC" w:rsidRPr="00A276BC" w:rsidRDefault="00A276BC" w:rsidP="00035109">
      <w:pPr>
        <w:numPr>
          <w:ilvl w:val="0"/>
          <w:numId w:val="45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Builds partnerships and secures funding</w:t>
      </w:r>
    </w:p>
    <w:p w14:paraId="6C9DBE6D" w14:textId="0290DF6B" w:rsidR="00A276BC" w:rsidRPr="00A276BC" w:rsidRDefault="00A276BC" w:rsidP="00035109">
      <w:pPr>
        <w:numPr>
          <w:ilvl w:val="0"/>
          <w:numId w:val="32"/>
        </w:num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 xml:space="preserve"> </w:t>
      </w:r>
      <w:r w:rsidRPr="16ED37BA">
        <w:rPr>
          <w:rFonts w:ascii="Aptos" w:eastAsia="Times New Roman" w:hAnsi="Aptos" w:cs="Times New Roman"/>
          <w:i/>
          <w:iCs/>
          <w:sz w:val="24"/>
          <w:szCs w:val="24"/>
          <w:lang w:val="en-GB" w:eastAsia="en-GB"/>
        </w:rPr>
        <w:t>Holds the whole, not the detail</w:t>
      </w:r>
    </w:p>
    <w:p w14:paraId="7A9F39C7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WHAT CONNECTS ALL ROLES</w:t>
      </w:r>
    </w:p>
    <w:p w14:paraId="497893EF" w14:textId="77777777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At every level, we:</w:t>
      </w:r>
    </w:p>
    <w:p w14:paraId="31D00F6B" w14:textId="77777777" w:rsidR="00A276BC" w:rsidRPr="00A276BC" w:rsidRDefault="00A276BC" w:rsidP="00035109">
      <w:pPr>
        <w:numPr>
          <w:ilvl w:val="0"/>
          <w:numId w:val="41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Build relationships before behaviour</w:t>
      </w:r>
    </w:p>
    <w:p w14:paraId="15EC3C50" w14:textId="77777777" w:rsidR="00A276BC" w:rsidRPr="00A276BC" w:rsidRDefault="00A276BC" w:rsidP="00035109">
      <w:pPr>
        <w:numPr>
          <w:ilvl w:val="0"/>
          <w:numId w:val="41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Create spaces of belonging</w:t>
      </w:r>
    </w:p>
    <w:p w14:paraId="22D284A2" w14:textId="77777777" w:rsidR="00A276BC" w:rsidRPr="00A276BC" w:rsidRDefault="00A276BC" w:rsidP="00035109">
      <w:pPr>
        <w:numPr>
          <w:ilvl w:val="0"/>
          <w:numId w:val="41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Embed food as part of practice</w:t>
      </w:r>
    </w:p>
    <w:p w14:paraId="0136FDD7" w14:textId="77777777" w:rsidR="00A276BC" w:rsidRPr="00A276BC" w:rsidRDefault="00A276BC" w:rsidP="00035109">
      <w:pPr>
        <w:numPr>
          <w:ilvl w:val="0"/>
          <w:numId w:val="41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Work in a trauma-informed way</w:t>
      </w:r>
    </w:p>
    <w:p w14:paraId="506268AD" w14:textId="06532134" w:rsidR="00A276BC" w:rsidRPr="00A276BC" w:rsidRDefault="00A276BC" w:rsidP="00035109">
      <w:pPr>
        <w:numPr>
          <w:ilvl w:val="0"/>
          <w:numId w:val="41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Involve young people in shaping what we do</w:t>
      </w:r>
    </w:p>
    <w:p w14:paraId="6A569EDE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SHARED DELIVERY</w:t>
      </w:r>
    </w:p>
    <w:p w14:paraId="1819ABAD" w14:textId="77777777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All roles contribute to:</w:t>
      </w:r>
    </w:p>
    <w:p w14:paraId="2BDBDD72" w14:textId="77777777" w:rsidR="00A276BC" w:rsidRPr="00A276BC" w:rsidRDefault="00A276BC" w:rsidP="00035109">
      <w:pPr>
        <w:numPr>
          <w:ilvl w:val="0"/>
          <w:numId w:val="42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Weekly youth sessions</w:t>
      </w:r>
    </w:p>
    <w:p w14:paraId="2CCB30D6" w14:textId="77777777" w:rsidR="00A276BC" w:rsidRPr="00A276BC" w:rsidRDefault="00A276BC" w:rsidP="00035109">
      <w:pPr>
        <w:numPr>
          <w:ilvl w:val="0"/>
          <w:numId w:val="42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Food-based activities and shared meals</w:t>
      </w:r>
    </w:p>
    <w:p w14:paraId="222FC1BC" w14:textId="21BB1741" w:rsidR="00A276BC" w:rsidRPr="00A276BC" w:rsidRDefault="00A276BC" w:rsidP="00035109">
      <w:pPr>
        <w:numPr>
          <w:ilvl w:val="0"/>
          <w:numId w:val="42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Seasonal and holiday programmes (including summer provision)</w:t>
      </w:r>
    </w:p>
    <w:p w14:paraId="1D2818CC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PATHWAY &amp; PROGRESSION</w:t>
      </w:r>
    </w:p>
    <w:p w14:paraId="264C193C" w14:textId="77777777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At The Bungalow, people grow through the organisation:</w:t>
      </w:r>
    </w:p>
    <w:p w14:paraId="5070E571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Lead → Senior → Trainee Manager → Future Leadership</w:t>
      </w:r>
    </w:p>
    <w:p w14:paraId="161F074E" w14:textId="77777777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We support:</w:t>
      </w:r>
    </w:p>
    <w:p w14:paraId="3F67FA5A" w14:textId="77777777" w:rsidR="00A276BC" w:rsidRPr="00A276BC" w:rsidRDefault="00A276BC" w:rsidP="00035109">
      <w:pPr>
        <w:numPr>
          <w:ilvl w:val="0"/>
          <w:numId w:val="4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Learning through practice</w:t>
      </w:r>
    </w:p>
    <w:p w14:paraId="12FC1F52" w14:textId="77777777" w:rsidR="00A276BC" w:rsidRPr="00A276BC" w:rsidRDefault="00A276BC" w:rsidP="00035109">
      <w:pPr>
        <w:numPr>
          <w:ilvl w:val="0"/>
          <w:numId w:val="4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Ongoing training and development</w:t>
      </w:r>
    </w:p>
    <w:p w14:paraId="571FA4E3" w14:textId="169661FD" w:rsidR="00A276BC" w:rsidRPr="00A276BC" w:rsidRDefault="00A276BC" w:rsidP="00035109">
      <w:pPr>
        <w:numPr>
          <w:ilvl w:val="0"/>
          <w:numId w:val="4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16ED37BA">
        <w:rPr>
          <w:rFonts w:ascii="Aptos" w:eastAsia="Times New Roman" w:hAnsi="Aptos" w:cs="Times New Roman"/>
          <w:sz w:val="24"/>
          <w:szCs w:val="24"/>
          <w:lang w:val="en-GB" w:eastAsia="en-GB"/>
        </w:rPr>
        <w:t>Increasing responsibility over time</w:t>
      </w:r>
    </w:p>
    <w:p w14:paraId="7405857C" w14:textId="77777777" w:rsidR="00A276BC" w:rsidRPr="00A276BC" w:rsidRDefault="00A276BC" w:rsidP="00A276BC">
      <w:pPr>
        <w:spacing w:before="100" w:beforeAutospacing="1" w:after="100" w:afterAutospacing="1"/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b/>
          <w:bCs/>
          <w:sz w:val="24"/>
          <w:szCs w:val="24"/>
          <w:lang w:val="en-GB" w:eastAsia="en-GB"/>
        </w:rPr>
        <w:t>OUR CULTURE</w:t>
      </w:r>
    </w:p>
    <w:p w14:paraId="12DECAE7" w14:textId="77777777" w:rsidR="00A276BC" w:rsidRPr="00A276BC" w:rsidRDefault="00A276BC" w:rsidP="00035109">
      <w:pPr>
        <w:numPr>
          <w:ilvl w:val="0"/>
          <w:numId w:val="33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We are:</w:t>
      </w:r>
    </w:p>
    <w:p w14:paraId="081AC648" w14:textId="77777777" w:rsidR="00A276BC" w:rsidRPr="00A276BC" w:rsidRDefault="00A276BC" w:rsidP="00035109">
      <w:pPr>
        <w:numPr>
          <w:ilvl w:val="0"/>
          <w:numId w:val="44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Relational</w:t>
      </w:r>
    </w:p>
    <w:p w14:paraId="06355AC7" w14:textId="77777777" w:rsidR="00A276BC" w:rsidRPr="00A276BC" w:rsidRDefault="00A276BC" w:rsidP="00035109">
      <w:pPr>
        <w:numPr>
          <w:ilvl w:val="0"/>
          <w:numId w:val="44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Reflective</w:t>
      </w:r>
    </w:p>
    <w:p w14:paraId="47E8349F" w14:textId="77777777" w:rsidR="00A276BC" w:rsidRPr="00A276BC" w:rsidRDefault="00A276BC" w:rsidP="00035109">
      <w:pPr>
        <w:numPr>
          <w:ilvl w:val="0"/>
          <w:numId w:val="44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Responsive</w:t>
      </w:r>
    </w:p>
    <w:p w14:paraId="323797AC" w14:textId="77777777" w:rsidR="00A276BC" w:rsidRPr="00A276BC" w:rsidRDefault="00A276BC" w:rsidP="00035109">
      <w:pPr>
        <w:numPr>
          <w:ilvl w:val="0"/>
          <w:numId w:val="44"/>
        </w:numPr>
        <w:spacing w:before="100" w:beforeAutospacing="1" w:after="100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00A276BC">
        <w:rPr>
          <w:rFonts w:ascii="Aptos" w:eastAsia="Times New Roman" w:hAnsi="Aptos" w:cs="Times New Roman"/>
          <w:sz w:val="24"/>
          <w:szCs w:val="24"/>
          <w:lang w:val="en-GB" w:eastAsia="en-GB"/>
        </w:rPr>
        <w:t>Real</w:t>
      </w:r>
    </w:p>
    <w:p w14:paraId="4433B97E" w14:textId="5A2312E3" w:rsidR="16ED37BA" w:rsidRDefault="00A276BC" w:rsidP="465A921E">
      <w:pPr>
        <w:numPr>
          <w:ilvl w:val="0"/>
          <w:numId w:val="33"/>
        </w:numPr>
        <w:spacing w:beforeAutospacing="1" w:afterAutospacing="1"/>
        <w:rPr>
          <w:rFonts w:ascii="Aptos" w:eastAsia="Times New Roman" w:hAnsi="Aptos" w:cs="Times New Roman"/>
          <w:sz w:val="24"/>
          <w:szCs w:val="24"/>
          <w:lang w:val="en-GB" w:eastAsia="en-GB"/>
        </w:rPr>
      </w:pP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We </w:t>
      </w:r>
      <w:bookmarkStart w:id="5" w:name="_Int_zgDthfla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don’t</w:t>
      </w:r>
      <w:bookmarkEnd w:id="5"/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expect perfection —</w:t>
      </w:r>
      <w:r w:rsidR="3E33534C"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we expect presence, </w:t>
      </w:r>
      <w:r w:rsidR="14C6E61F"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care,</w:t>
      </w: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and a willingness to g</w:t>
      </w:r>
      <w:r w:rsidR="55249F46"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r</w:t>
      </w:r>
      <w:r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ow</w:t>
      </w:r>
      <w:r w:rsidR="50530E4A"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>.</w:t>
      </w:r>
      <w:r w:rsidR="33826AA7" w:rsidRPr="3C2874DB">
        <w:rPr>
          <w:rFonts w:ascii="Aptos" w:eastAsia="Times New Roman" w:hAnsi="Aptos" w:cs="Times New Roman"/>
          <w:sz w:val="24"/>
          <w:szCs w:val="24"/>
          <w:lang w:val="en-GB" w:eastAsia="en-GB"/>
        </w:rPr>
        <w:t xml:space="preserve"> </w:t>
      </w:r>
    </w:p>
    <w:p w14:paraId="4E83FAB5" w14:textId="4EC4E6EA" w:rsidR="00617D81" w:rsidRDefault="00617D81" w:rsidP="3C2874DB">
      <w:pPr>
        <w:spacing w:before="0" w:after="160" w:line="278" w:lineRule="auto"/>
      </w:pPr>
    </w:p>
    <w:p w14:paraId="0E8F970F" w14:textId="06E7738F" w:rsidR="00D70121" w:rsidRDefault="00AC0BB5" w:rsidP="3C2874DB">
      <w:pPr>
        <w:spacing w:before="0" w:after="160" w:line="278" w:lineRule="auto"/>
        <w:rPr>
          <w:rFonts w:ascii="Aptos Display" w:eastAsia="Aptos" w:hAnsi="Aptos Display" w:cs="Aptos"/>
          <w:b/>
          <w:bCs/>
          <w:sz w:val="28"/>
          <w:szCs w:val="28"/>
        </w:rPr>
      </w:pPr>
      <w:r w:rsidRPr="3C2874DB">
        <w:rPr>
          <w:rFonts w:ascii="Aptos Display" w:eastAsia="Aptos" w:hAnsi="Aptos Display" w:cs="Aptos"/>
          <w:b/>
          <w:bCs/>
          <w:sz w:val="28"/>
          <w:szCs w:val="28"/>
        </w:rPr>
        <w:t>How to Apply</w:t>
      </w:r>
    </w:p>
    <w:p w14:paraId="52785461" w14:textId="019AF673" w:rsidR="00BE2742" w:rsidRDefault="00BE2742" w:rsidP="16ED37BA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 w:rsidRPr="00BE2742">
        <w:rPr>
          <w:rFonts w:ascii="Aptos" w:eastAsia="Aptos" w:hAnsi="Aptos" w:cs="Aptos"/>
          <w:sz w:val="22"/>
          <w:szCs w:val="22"/>
        </w:rPr>
        <w:t>If this way of working speaks to you, we would love to hear from you.</w:t>
      </w:r>
      <w:r>
        <w:rPr>
          <w:rFonts w:ascii="Aptos" w:eastAsia="Aptos" w:hAnsi="Aptos" w:cs="Aptos"/>
          <w:sz w:val="22"/>
          <w:szCs w:val="22"/>
        </w:rPr>
        <w:t xml:space="preserve"> </w:t>
      </w:r>
    </w:p>
    <w:p w14:paraId="04A2B8FE" w14:textId="25EACC48" w:rsidR="00E60B81" w:rsidRDefault="00BE2742" w:rsidP="6A230262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 w:rsidRPr="6A230262">
        <w:rPr>
          <w:rFonts w:ascii="Aptos" w:eastAsia="Aptos" w:hAnsi="Aptos" w:cs="Aptos"/>
          <w:sz w:val="22"/>
          <w:szCs w:val="22"/>
        </w:rPr>
        <w:t>We are not looking for perfect applications – we are looking for people who feel connected to this work and want to be part of it.</w:t>
      </w:r>
    </w:p>
    <w:p w14:paraId="33A98E2D" w14:textId="5C44C7FD" w:rsidR="00E60B81" w:rsidRDefault="00E60B81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We welcome applications from people with a range of backgrounds and experiences, including those who may not have followed a traditional route into youth work.</w:t>
      </w:r>
    </w:p>
    <w:p w14:paraId="5E123CC8" w14:textId="3B35C0FD" w:rsidR="008E5027" w:rsidRDefault="008E5027" w:rsidP="00E60B81">
      <w:pPr>
        <w:spacing w:before="0" w:after="160" w:line="278" w:lineRule="auto"/>
        <w:rPr>
          <w:rFonts w:ascii="Aptos Display" w:eastAsia="Aptos" w:hAnsi="Aptos Display" w:cs="Aptos"/>
          <w:b/>
          <w:bCs/>
          <w:sz w:val="28"/>
          <w:szCs w:val="28"/>
        </w:rPr>
      </w:pPr>
      <w:r w:rsidRPr="008E5027">
        <w:rPr>
          <w:rFonts w:ascii="Aptos Display" w:eastAsia="Aptos" w:hAnsi="Aptos Display" w:cs="Aptos"/>
          <w:b/>
          <w:bCs/>
          <w:sz w:val="28"/>
          <w:szCs w:val="28"/>
        </w:rPr>
        <w:t>Our approach to recruitment</w:t>
      </w:r>
    </w:p>
    <w:p w14:paraId="3C9514F0" w14:textId="5A316E88" w:rsidR="008E1E72" w:rsidRDefault="008E1E72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 w:rsidRPr="465A921E">
        <w:rPr>
          <w:rFonts w:ascii="Aptos" w:eastAsia="Aptos" w:hAnsi="Aptos" w:cs="Aptos"/>
          <w:sz w:val="22"/>
          <w:szCs w:val="22"/>
        </w:rPr>
        <w:t>We are committed to an open and fair recruitment process</w:t>
      </w:r>
      <w:r w:rsidR="39BB7924" w:rsidRPr="465A921E">
        <w:rPr>
          <w:rFonts w:ascii="Aptos" w:eastAsia="Aptos" w:hAnsi="Aptos" w:cs="Aptos"/>
          <w:sz w:val="22"/>
          <w:szCs w:val="22"/>
        </w:rPr>
        <w:t xml:space="preserve">. </w:t>
      </w:r>
      <w:r w:rsidRPr="465A921E">
        <w:rPr>
          <w:rFonts w:ascii="Aptos" w:eastAsia="Aptos" w:hAnsi="Aptos" w:cs="Aptos"/>
          <w:sz w:val="22"/>
          <w:szCs w:val="22"/>
        </w:rPr>
        <w:t xml:space="preserve">We aim to ensure that all applicants are treated equally and that appointments are made based on values, </w:t>
      </w:r>
      <w:r w:rsidR="6F85585B" w:rsidRPr="465A921E">
        <w:rPr>
          <w:rFonts w:ascii="Aptos" w:eastAsia="Aptos" w:hAnsi="Aptos" w:cs="Aptos"/>
          <w:sz w:val="22"/>
          <w:szCs w:val="22"/>
        </w:rPr>
        <w:t>potential,</w:t>
      </w:r>
      <w:r w:rsidRPr="465A921E">
        <w:rPr>
          <w:rFonts w:ascii="Aptos" w:eastAsia="Aptos" w:hAnsi="Aptos" w:cs="Aptos"/>
          <w:sz w:val="22"/>
          <w:szCs w:val="22"/>
        </w:rPr>
        <w:t xml:space="preserve"> and suitability for the role.</w:t>
      </w:r>
    </w:p>
    <w:p w14:paraId="29DE3F96" w14:textId="0DED9934" w:rsidR="008E1E72" w:rsidRPr="008E1E72" w:rsidRDefault="008E1E72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We actively encourage applications from people of all backgrounds and are committed to building a diverse and inclusive team that reflects the </w:t>
      </w:r>
      <w:r w:rsidR="007639AB">
        <w:rPr>
          <w:rFonts w:ascii="Aptos" w:eastAsia="Aptos" w:hAnsi="Aptos" w:cs="Aptos"/>
          <w:sz w:val="22"/>
          <w:szCs w:val="22"/>
        </w:rPr>
        <w:t>communities we serve.</w:t>
      </w:r>
    </w:p>
    <w:p w14:paraId="16826B0A" w14:textId="77777777" w:rsidR="008E1BDD" w:rsidRDefault="008E1BDD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</w:p>
    <w:p w14:paraId="56F6B969" w14:textId="0E31E533" w:rsidR="008E1BDD" w:rsidRPr="008E1BDD" w:rsidRDefault="008E1BDD" w:rsidP="00E60B81">
      <w:pPr>
        <w:spacing w:before="0" w:after="160" w:line="278" w:lineRule="auto"/>
        <w:rPr>
          <w:rFonts w:ascii="Aptos Display" w:eastAsia="Aptos" w:hAnsi="Aptos Display" w:cs="Aptos"/>
          <w:b/>
          <w:bCs/>
          <w:sz w:val="28"/>
          <w:szCs w:val="28"/>
        </w:rPr>
      </w:pPr>
      <w:r w:rsidRPr="465A921E">
        <w:rPr>
          <w:rFonts w:ascii="Aptos Display" w:eastAsia="Aptos" w:hAnsi="Aptos Display" w:cs="Aptos"/>
          <w:b/>
          <w:bCs/>
          <w:sz w:val="28"/>
          <w:szCs w:val="28"/>
        </w:rPr>
        <w:t>Send your application to:</w:t>
      </w:r>
    </w:p>
    <w:p w14:paraId="31A2AF7E" w14:textId="67667587" w:rsidR="008E1BDD" w:rsidRDefault="2FFF9AEE" w:rsidP="5658D8E4">
      <w:pPr>
        <w:spacing w:before="0" w:after="160" w:line="278" w:lineRule="auto"/>
      </w:pPr>
      <w:hyperlink r:id="rId13">
        <w:r w:rsidRPr="5658D8E4">
          <w:rPr>
            <w:rStyle w:val="Hyperlink"/>
            <w:rFonts w:ascii="Aptos" w:eastAsia="Aptos" w:hAnsi="Aptos" w:cs="Aptos"/>
            <w:sz w:val="22"/>
            <w:szCs w:val="22"/>
          </w:rPr>
          <w:t>recruitment@thebungalowyouthproject</w:t>
        </w:r>
      </w:hyperlink>
    </w:p>
    <w:p w14:paraId="30A2C7B9" w14:textId="2695031F" w:rsidR="00790DB0" w:rsidRDefault="008E1BDD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 w:rsidRPr="465A921E">
        <w:rPr>
          <w:rFonts w:ascii="Aptos" w:eastAsia="Aptos" w:hAnsi="Aptos" w:cs="Aptos"/>
          <w:sz w:val="22"/>
          <w:szCs w:val="22"/>
        </w:rPr>
        <w:t>Closing date:</w:t>
      </w:r>
      <w:r w:rsidR="00F06ED0" w:rsidRPr="465A921E">
        <w:rPr>
          <w:rFonts w:ascii="Aptos" w:eastAsia="Aptos" w:hAnsi="Aptos" w:cs="Aptos"/>
          <w:sz w:val="22"/>
          <w:szCs w:val="22"/>
        </w:rPr>
        <w:t xml:space="preserve"> </w:t>
      </w:r>
      <w:r w:rsidR="007639AB" w:rsidRPr="465A921E">
        <w:rPr>
          <w:rFonts w:ascii="Aptos" w:eastAsia="Aptos" w:hAnsi="Aptos" w:cs="Aptos"/>
          <w:sz w:val="22"/>
          <w:szCs w:val="22"/>
        </w:rPr>
        <w:t>30</w:t>
      </w:r>
      <w:r w:rsidR="007639AB" w:rsidRPr="465A921E">
        <w:rPr>
          <w:rFonts w:ascii="Aptos" w:eastAsia="Aptos" w:hAnsi="Aptos" w:cs="Aptos"/>
          <w:sz w:val="22"/>
          <w:szCs w:val="22"/>
          <w:vertAlign w:val="superscript"/>
        </w:rPr>
        <w:t>th</w:t>
      </w:r>
      <w:r w:rsidR="007639AB" w:rsidRPr="465A921E">
        <w:rPr>
          <w:rFonts w:ascii="Aptos" w:eastAsia="Aptos" w:hAnsi="Aptos" w:cs="Aptos"/>
          <w:sz w:val="22"/>
          <w:szCs w:val="22"/>
        </w:rPr>
        <w:t xml:space="preserve"> </w:t>
      </w:r>
      <w:r w:rsidR="00F06ED0" w:rsidRPr="465A921E">
        <w:rPr>
          <w:rFonts w:ascii="Aptos" w:eastAsia="Aptos" w:hAnsi="Aptos" w:cs="Aptos"/>
          <w:sz w:val="22"/>
          <w:szCs w:val="22"/>
        </w:rPr>
        <w:t>April 2026</w:t>
      </w:r>
    </w:p>
    <w:p w14:paraId="52C7B602" w14:textId="7CC2CED1" w:rsidR="00790DB0" w:rsidRDefault="00790DB0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Interviews</w:t>
      </w:r>
      <w:r w:rsidR="007639AB">
        <w:rPr>
          <w:rFonts w:ascii="Aptos" w:eastAsia="Aptos" w:hAnsi="Aptos" w:cs="Aptos"/>
          <w:sz w:val="22"/>
          <w:szCs w:val="22"/>
        </w:rPr>
        <w:t>: To</w:t>
      </w:r>
      <w:r>
        <w:rPr>
          <w:rFonts w:ascii="Aptos" w:eastAsia="Aptos" w:hAnsi="Aptos" w:cs="Aptos"/>
          <w:sz w:val="22"/>
          <w:szCs w:val="22"/>
        </w:rPr>
        <w:t xml:space="preserve"> be confirmed</w:t>
      </w:r>
    </w:p>
    <w:p w14:paraId="06F8AEDE" w14:textId="77777777" w:rsidR="00790DB0" w:rsidRDefault="00790DB0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</w:p>
    <w:p w14:paraId="320BEAA2" w14:textId="6B5735B9" w:rsidR="00790DB0" w:rsidRDefault="00790DB0" w:rsidP="00E60B81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  <w:r w:rsidRPr="3C2874DB">
        <w:rPr>
          <w:rFonts w:ascii="Aptos" w:eastAsia="Aptos" w:hAnsi="Aptos" w:cs="Aptos"/>
          <w:sz w:val="22"/>
          <w:szCs w:val="22"/>
        </w:rPr>
        <w:t>If you would like an informal conversation before applying</w:t>
      </w:r>
      <w:r w:rsidR="00656441" w:rsidRPr="3C2874DB">
        <w:rPr>
          <w:rFonts w:ascii="Aptos" w:eastAsia="Aptos" w:hAnsi="Aptos" w:cs="Aptos"/>
          <w:sz w:val="22"/>
          <w:szCs w:val="22"/>
        </w:rPr>
        <w:t>: You</w:t>
      </w:r>
      <w:r w:rsidRPr="3C2874DB">
        <w:rPr>
          <w:rFonts w:ascii="Aptos" w:eastAsia="Aptos" w:hAnsi="Aptos" w:cs="Aptos"/>
          <w:sz w:val="22"/>
          <w:szCs w:val="22"/>
        </w:rPr>
        <w:t xml:space="preserve"> are welcome to </w:t>
      </w:r>
      <w:bookmarkStart w:id="6" w:name="_Int_GrKSTicF"/>
      <w:r w:rsidRPr="3C2874DB">
        <w:rPr>
          <w:rFonts w:ascii="Aptos" w:eastAsia="Aptos" w:hAnsi="Aptos" w:cs="Aptos"/>
          <w:sz w:val="22"/>
          <w:szCs w:val="22"/>
        </w:rPr>
        <w:t>get in touch with</w:t>
      </w:r>
      <w:bookmarkEnd w:id="6"/>
      <w:r w:rsidRPr="3C2874DB">
        <w:rPr>
          <w:rFonts w:ascii="Aptos" w:eastAsia="Aptos" w:hAnsi="Aptos" w:cs="Aptos"/>
          <w:sz w:val="22"/>
          <w:szCs w:val="22"/>
        </w:rPr>
        <w:t xml:space="preserve"> Fanny </w:t>
      </w:r>
      <w:r w:rsidR="00F06ED0" w:rsidRPr="3C2874DB">
        <w:rPr>
          <w:rFonts w:ascii="Aptos" w:eastAsia="Aptos" w:hAnsi="Aptos" w:cs="Aptos"/>
          <w:sz w:val="22"/>
          <w:szCs w:val="22"/>
        </w:rPr>
        <w:t xml:space="preserve">by email </w:t>
      </w:r>
      <w:hyperlink r:id="rId14">
        <w:r w:rsidR="31EDEF22" w:rsidRPr="3C2874DB">
          <w:rPr>
            <w:rStyle w:val="Hyperlink"/>
            <w:rFonts w:ascii="Aptos" w:eastAsia="Aptos" w:hAnsi="Aptos" w:cs="Aptos"/>
            <w:sz w:val="22"/>
            <w:szCs w:val="22"/>
          </w:rPr>
          <w:t>fanny@thebungalowyouthproject.co.uk</w:t>
        </w:r>
      </w:hyperlink>
      <w:r w:rsidR="31EDEF22" w:rsidRPr="3C2874DB">
        <w:rPr>
          <w:rFonts w:ascii="Aptos" w:eastAsia="Aptos" w:hAnsi="Aptos" w:cs="Aptos"/>
          <w:sz w:val="22"/>
          <w:szCs w:val="22"/>
        </w:rPr>
        <w:t xml:space="preserve"> </w:t>
      </w:r>
      <w:r w:rsidR="00F06ED0" w:rsidRPr="3C2874DB">
        <w:rPr>
          <w:rFonts w:ascii="Aptos" w:eastAsia="Aptos" w:hAnsi="Aptos" w:cs="Aptos"/>
          <w:sz w:val="22"/>
          <w:szCs w:val="22"/>
        </w:rPr>
        <w:t>or telephone 01364 644481</w:t>
      </w:r>
    </w:p>
    <w:p w14:paraId="120EDBD6" w14:textId="44F82313" w:rsidR="465A921E" w:rsidRDefault="465A921E" w:rsidP="465A921E">
      <w:pPr>
        <w:spacing w:before="0" w:after="160" w:line="278" w:lineRule="auto"/>
        <w:rPr>
          <w:rFonts w:ascii="Aptos" w:eastAsia="Aptos" w:hAnsi="Aptos" w:cs="Aptos"/>
          <w:sz w:val="22"/>
          <w:szCs w:val="22"/>
        </w:rPr>
      </w:pPr>
    </w:p>
    <w:p w14:paraId="0D06083C" w14:textId="1D91C03C" w:rsidR="6A230262" w:rsidRDefault="6A230262">
      <w:r>
        <w:br w:type="page"/>
      </w:r>
    </w:p>
    <w:p w14:paraId="5F9C2287" w14:textId="4950F5A8" w:rsidR="6A230262" w:rsidRDefault="6A230262" w:rsidP="5658D8E4">
      <w:pPr>
        <w:spacing w:before="0" w:after="0" w:line="278" w:lineRule="auto"/>
        <w:jc w:val="center"/>
      </w:pPr>
    </w:p>
    <w:p w14:paraId="032E9F9D" w14:textId="55C97E01" w:rsidR="6A230262" w:rsidRDefault="5FF6B8D3" w:rsidP="5658D8E4">
      <w:pPr>
        <w:spacing w:before="0" w:after="0" w:line="278" w:lineRule="auto"/>
        <w:jc w:val="center"/>
      </w:pPr>
      <w:r w:rsidRPr="5658D8E4">
        <w:rPr>
          <w:rFonts w:ascii="Aptos" w:eastAsia="Aptos" w:hAnsi="Aptos" w:cs="Aptos"/>
          <w:b/>
          <w:bCs/>
          <w:sz w:val="24"/>
          <w:szCs w:val="24"/>
        </w:rPr>
        <w:t>THE BUNGALOW YOUTH PROJECT</w:t>
      </w:r>
    </w:p>
    <w:p w14:paraId="38D4FA9C" w14:textId="2EA17371" w:rsidR="6A230262" w:rsidRDefault="5FF6B8D3" w:rsidP="5658D8E4">
      <w:pPr>
        <w:spacing w:before="0" w:after="0" w:line="278" w:lineRule="auto"/>
        <w:jc w:val="center"/>
      </w:pPr>
      <w:r w:rsidRPr="5658D8E4">
        <w:rPr>
          <w:rFonts w:ascii="Aptos" w:eastAsia="Aptos" w:hAnsi="Aptos" w:cs="Aptos"/>
          <w:b/>
          <w:bCs/>
          <w:sz w:val="24"/>
          <w:szCs w:val="24"/>
        </w:rPr>
        <w:t>Application Form (Make a Copy)</w:t>
      </w:r>
    </w:p>
    <w:p w14:paraId="2BA3CA2A" w14:textId="0C49C61F" w:rsidR="6A230262" w:rsidRDefault="6A230262" w:rsidP="5658D8E4">
      <w:pPr>
        <w:spacing w:before="0" w:after="0" w:line="278" w:lineRule="auto"/>
        <w:jc w:val="center"/>
      </w:pPr>
    </w:p>
    <w:p w14:paraId="6E7231BF" w14:textId="72D124F7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About this form</w:t>
      </w:r>
    </w:p>
    <w:p w14:paraId="3C316542" w14:textId="7664C56B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Thank you for your interest in working with The Bungalow Youth Project.</w:t>
      </w:r>
    </w:p>
    <w:p w14:paraId="2D66747C" w14:textId="005C688E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This form is an opportunity for you to tell us about yourself, your experience, and how you relate to working with young people.</w:t>
      </w:r>
    </w:p>
    <w:p w14:paraId="0C57A0D3" w14:textId="0B1A2B0C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You can type directly into this document and expand your answers as needed.</w:t>
      </w:r>
    </w:p>
    <w:p w14:paraId="584AB726" w14:textId="09209664" w:rsidR="6A230262" w:rsidRDefault="5FF6B8D3" w:rsidP="3C2874DB">
      <w:pPr>
        <w:spacing w:before="0" w:after="0" w:line="278" w:lineRule="auto"/>
        <w:rPr>
          <w:rFonts w:ascii="Aptos" w:eastAsia="Aptos" w:hAnsi="Aptos" w:cs="Aptos"/>
          <w:sz w:val="24"/>
          <w:szCs w:val="24"/>
        </w:rPr>
      </w:pPr>
      <w:bookmarkStart w:id="7" w:name="_Int_2w2oDnpA"/>
      <w:r w:rsidRPr="3C2874DB">
        <w:rPr>
          <w:rFonts w:ascii="Aptos" w:eastAsia="Aptos" w:hAnsi="Aptos" w:cs="Aptos"/>
          <w:sz w:val="24"/>
          <w:szCs w:val="24"/>
        </w:rPr>
        <w:t>Bullet points are absolutely fine — just be yourself.</w:t>
      </w:r>
      <w:bookmarkEnd w:id="7"/>
    </w:p>
    <w:p w14:paraId="3682FE1A" w14:textId="14A5C31E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5"/>
        <w:gridCol w:w="5685"/>
      </w:tblGrid>
      <w:tr w:rsidR="5658D8E4" w14:paraId="7C809CA6" w14:textId="77777777" w:rsidTr="5658D8E4">
        <w:trPr>
          <w:trHeight w:val="300"/>
        </w:trPr>
        <w:tc>
          <w:tcPr>
            <w:tcW w:w="45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02A91B" w14:textId="6D1A90C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3157A38F" w14:textId="099ED62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POSITION APPLIED FOR</w:t>
            </w:r>
          </w:p>
        </w:tc>
        <w:tc>
          <w:tcPr>
            <w:tcW w:w="5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3EC2DD" w14:textId="7EF1717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</w:tr>
      <w:tr w:rsidR="5658D8E4" w14:paraId="5E81A814" w14:textId="77777777" w:rsidTr="5658D8E4">
        <w:trPr>
          <w:trHeight w:val="300"/>
        </w:trPr>
        <w:tc>
          <w:tcPr>
            <w:tcW w:w="45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853DD2" w14:textId="55787A4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0ABB9DF3" w14:textId="6CB3594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Where did you find out about this vacancy? (if 'internet' please specify which website): </w:t>
            </w:r>
          </w:p>
        </w:tc>
        <w:tc>
          <w:tcPr>
            <w:tcW w:w="5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861A49" w14:textId="1A7079B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</w:tr>
    </w:tbl>
    <w:p w14:paraId="12A40F8F" w14:textId="25F16841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655EEDB4" w14:textId="2DF7BD4D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15"/>
        <w:gridCol w:w="5115"/>
      </w:tblGrid>
      <w:tr w:rsidR="5658D8E4" w14:paraId="27BF7BC2" w14:textId="77777777" w:rsidTr="5658D8E4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0D2FAB" w14:textId="1014917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PERSONAL INFORMATION </w:t>
            </w:r>
          </w:p>
        </w:tc>
      </w:tr>
      <w:tr w:rsidR="5658D8E4" w14:paraId="251F178F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83C2C6" w14:textId="4926A52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Forenames(s): </w:t>
            </w:r>
          </w:p>
        </w:tc>
        <w:tc>
          <w:tcPr>
            <w:tcW w:w="5115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67C966" w14:textId="50B891E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Address: </w:t>
            </w:r>
          </w:p>
        </w:tc>
      </w:tr>
      <w:tr w:rsidR="5658D8E4" w14:paraId="360EFAAA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19605B" w14:textId="391EE89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Known as: </w:t>
            </w:r>
          </w:p>
        </w:tc>
        <w:tc>
          <w:tcPr>
            <w:tcW w:w="5115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0CCE92F" w14:textId="77777777" w:rsidR="0076627B" w:rsidRDefault="0076627B"/>
        </w:tc>
      </w:tr>
      <w:tr w:rsidR="5658D8E4" w14:paraId="5E743297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589351" w14:textId="4CDF781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Surname: </w:t>
            </w:r>
          </w:p>
        </w:tc>
        <w:tc>
          <w:tcPr>
            <w:tcW w:w="511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D6ABD32" w14:textId="77777777" w:rsidR="0076627B" w:rsidRDefault="0076627B"/>
        </w:tc>
      </w:tr>
      <w:tr w:rsidR="5658D8E4" w14:paraId="41B7A54F" w14:textId="77777777" w:rsidTr="5658D8E4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002B46" w14:textId="10061CA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Mobile No: </w:t>
            </w:r>
          </w:p>
        </w:tc>
        <w:tc>
          <w:tcPr>
            <w:tcW w:w="51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7A5197" w14:textId="4866EB4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Post Code: </w:t>
            </w:r>
          </w:p>
        </w:tc>
      </w:tr>
      <w:tr w:rsidR="5658D8E4" w14:paraId="5B04A30F" w14:textId="77777777" w:rsidTr="5658D8E4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F9F300" w14:textId="33F9271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Home Tel No: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362CE19" w14:textId="274DDAC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Email Address: </w:t>
            </w:r>
          </w:p>
        </w:tc>
      </w:tr>
      <w:tr w:rsidR="5658D8E4" w14:paraId="548FDD75" w14:textId="77777777" w:rsidTr="5658D8E4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FDBED4" w14:textId="407680E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National Insurance Number: </w:t>
            </w:r>
          </w:p>
        </w:tc>
      </w:tr>
    </w:tbl>
    <w:p w14:paraId="4F2561EC" w14:textId="0D1A4B62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14:paraId="7BCAC84E" w14:textId="5F8D1E47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10"/>
        <w:gridCol w:w="3210"/>
        <w:gridCol w:w="3705"/>
      </w:tblGrid>
      <w:tr w:rsidR="5658D8E4" w14:paraId="5CBDB396" w14:textId="77777777" w:rsidTr="5658D8E4">
        <w:trPr>
          <w:trHeight w:val="405"/>
        </w:trPr>
        <w:tc>
          <w:tcPr>
            <w:tcW w:w="1012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8A0C85" w14:textId="509345D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EDUCATION AND TRAINING </w:t>
            </w:r>
          </w:p>
        </w:tc>
      </w:tr>
      <w:tr w:rsidR="5658D8E4" w14:paraId="3A11DC75" w14:textId="77777777" w:rsidTr="5658D8E4">
        <w:trPr>
          <w:trHeight w:val="405"/>
        </w:trPr>
        <w:tc>
          <w:tcPr>
            <w:tcW w:w="1012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E43160" w14:textId="26F6AC1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Please provide all qualifications from school through to college and university or any other relevant training courses: </w:t>
            </w:r>
          </w:p>
        </w:tc>
      </w:tr>
      <w:tr w:rsidR="5658D8E4" w14:paraId="4A73E9DE" w14:textId="77777777" w:rsidTr="5658D8E4">
        <w:trPr>
          <w:trHeight w:val="300"/>
        </w:trPr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793B6A" w14:textId="574AA20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Dates (From - To) </w:t>
            </w:r>
          </w:p>
        </w:tc>
        <w:tc>
          <w:tcPr>
            <w:tcW w:w="321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500A2D" w14:textId="0AAA743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School, College, University, Place of Learning </w:t>
            </w:r>
          </w:p>
        </w:tc>
        <w:tc>
          <w:tcPr>
            <w:tcW w:w="370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51E69C" w14:textId="3D39AA2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Qualifications, Educational &amp; Professional (Please give details) </w:t>
            </w:r>
          </w:p>
        </w:tc>
      </w:tr>
      <w:tr w:rsidR="5658D8E4" w14:paraId="07B43A67" w14:textId="77777777" w:rsidTr="5658D8E4">
        <w:trPr>
          <w:trHeight w:val="300"/>
        </w:trPr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499182" w14:textId="62686C8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4FE5463" w14:textId="656D9D0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B20D16" w14:textId="0C7BB87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53034D34" w14:textId="77777777" w:rsidTr="5658D8E4">
        <w:trPr>
          <w:trHeight w:val="300"/>
        </w:trPr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898F83" w14:textId="487381F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ED2C13" w14:textId="1D3D0AE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9FAE34" w14:textId="1ACD6D9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72E4CCF0" w14:textId="77777777" w:rsidTr="5658D8E4">
        <w:trPr>
          <w:trHeight w:val="300"/>
        </w:trPr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1BF78F" w14:textId="2ED1865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7D4694" w14:textId="1494890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E3FB04" w14:textId="0B9DC45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6F2A90AD" w14:textId="77777777" w:rsidTr="5658D8E4">
        <w:trPr>
          <w:trHeight w:val="300"/>
        </w:trPr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A1801B" w14:textId="243B71F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C4AF46" w14:textId="45A94E4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24BA9B" w14:textId="64C15D1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54504FB0" w14:textId="77777777" w:rsidTr="5658D8E4">
        <w:trPr>
          <w:trHeight w:val="300"/>
        </w:trPr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287D36" w14:textId="7618240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734F17" w14:textId="2AB84F1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F19032A" w14:textId="4A35F7C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2066D0E" w14:textId="1E0A9E2E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1FC0D2D3" w14:textId="5C37D571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14:paraId="1103533B" w14:textId="45850D87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15"/>
        <w:gridCol w:w="5115"/>
      </w:tblGrid>
      <w:tr w:rsidR="5658D8E4" w14:paraId="12AEA795" w14:textId="77777777" w:rsidTr="5658D8E4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171E34" w14:textId="6F12AE2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PRESENT OR MOST RECENT EMPLOYMENT </w:t>
            </w:r>
          </w:p>
        </w:tc>
      </w:tr>
      <w:tr w:rsidR="5658D8E4" w14:paraId="1C0892A2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B814FD" w14:textId="362E3DA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Job Title: </w:t>
            </w:r>
          </w:p>
        </w:tc>
        <w:tc>
          <w:tcPr>
            <w:tcW w:w="5115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22B325" w14:textId="2298F3A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Name and Address of Employer: </w:t>
            </w:r>
          </w:p>
        </w:tc>
      </w:tr>
      <w:tr w:rsidR="5658D8E4" w14:paraId="1D1F0C29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47DCD7" w14:textId="67BA005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Salary: </w:t>
            </w:r>
          </w:p>
        </w:tc>
        <w:tc>
          <w:tcPr>
            <w:tcW w:w="5115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F4A3038" w14:textId="77777777" w:rsidR="0076627B" w:rsidRDefault="0076627B"/>
        </w:tc>
      </w:tr>
      <w:tr w:rsidR="5658D8E4" w14:paraId="5E8579B8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9E9A646" w14:textId="1262611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Start Date in Role: </w:t>
            </w:r>
          </w:p>
        </w:tc>
        <w:tc>
          <w:tcPr>
            <w:tcW w:w="5115" w:type="dxa"/>
            <w:vMerge/>
            <w:tcBorders>
              <w:left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7C5CD20" w14:textId="77777777" w:rsidR="0076627B" w:rsidRDefault="0076627B"/>
        </w:tc>
      </w:tr>
      <w:tr w:rsidR="5658D8E4" w14:paraId="1F38E5BD" w14:textId="77777777" w:rsidTr="5658D8E4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3F50A2" w14:textId="64B694C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Notice Period: </w:t>
            </w:r>
          </w:p>
        </w:tc>
        <w:tc>
          <w:tcPr>
            <w:tcW w:w="511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D08623C" w14:textId="77777777" w:rsidR="0076627B" w:rsidRDefault="0076627B"/>
        </w:tc>
      </w:tr>
    </w:tbl>
    <w:p w14:paraId="34059400" w14:textId="044BDEE4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14:paraId="2C152D50" w14:textId="78310A35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3BD54448" w14:textId="28B5285A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702C1548" w14:textId="566335EA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400"/>
        <w:gridCol w:w="2400"/>
        <w:gridCol w:w="2400"/>
        <w:gridCol w:w="3030"/>
      </w:tblGrid>
      <w:tr w:rsidR="5658D8E4" w14:paraId="75F0A91C" w14:textId="77777777" w:rsidTr="5658D8E4">
        <w:trPr>
          <w:trHeight w:val="405"/>
        </w:trPr>
        <w:tc>
          <w:tcPr>
            <w:tcW w:w="10230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9F1A32" w14:textId="64B6983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PREVIOUS EMPLOYMENT / WORK EXPERIENCE / VOLUNTEERING </w:t>
            </w:r>
          </w:p>
        </w:tc>
      </w:tr>
      <w:tr w:rsidR="5658D8E4" w14:paraId="0FFB7CBD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BCF59C" w14:textId="0B2D591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Dates (From - To) </w:t>
            </w:r>
          </w:p>
        </w:tc>
        <w:tc>
          <w:tcPr>
            <w:tcW w:w="240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01F193" w14:textId="4A2FBA1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Name &amp; Address of Employer </w:t>
            </w:r>
          </w:p>
        </w:tc>
        <w:tc>
          <w:tcPr>
            <w:tcW w:w="240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407CB0" w14:textId="75A2A71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Position Held </w:t>
            </w:r>
          </w:p>
        </w:tc>
        <w:tc>
          <w:tcPr>
            <w:tcW w:w="30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AC72E9" w14:textId="1F1BE09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Reason for Leaving </w:t>
            </w:r>
          </w:p>
        </w:tc>
      </w:tr>
      <w:tr w:rsidR="5658D8E4" w14:paraId="03EFA9ED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AD7122" w14:textId="6950CC0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9EE57B" w14:textId="2CFD56A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912067" w14:textId="39B72D4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F37DAE" w14:textId="6ACD517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149697BF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594DE4" w14:textId="43B5ED0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5DBE90" w14:textId="6376889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778448" w14:textId="2DC5D19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37E681" w14:textId="3D04C4B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59F3AF7B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385FC3" w14:textId="32BF168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4209903" w14:textId="151ABCB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70DDF4" w14:textId="702D75E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24D0F6D" w14:textId="0FE18AC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26A82EC5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505C44" w14:textId="6ED06CC1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1A3075" w14:textId="6B9246A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4C0BC5" w14:textId="5AEF6D6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37CD60" w14:textId="7EE5ED0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3DAD7122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7D740F7" w14:textId="32E8F61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83A6D9" w14:textId="75876D7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C09BFC9" w14:textId="2C57464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782293" w14:textId="0796DEA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6CE7894C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189E90" w14:textId="7AA7AC6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C128F2" w14:textId="0707F39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D038F0E" w14:textId="311B5AE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1EAF5A9" w14:textId="5E5BBC6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6CF53D74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0E9E57" w14:textId="4E35F8E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2520D9" w14:textId="3CBD0F2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EC7F23" w14:textId="10A443E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4C445D" w14:textId="25F97A4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065C43A7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BEDF3D" w14:textId="2A626C7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EA40691" w14:textId="62D2305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688806B" w14:textId="59A8444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F22995" w14:textId="7100F4B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2232C413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202A8F" w14:textId="356DF4D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9BDBDE" w14:textId="6F4E56B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8691D1F" w14:textId="59C576D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C27E8E" w14:textId="687CA89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6EAD57E5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18BAAC" w14:textId="43DF6F6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A71A2C" w14:textId="398EAA31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7EC6FE" w14:textId="0561513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E9094B" w14:textId="164C69E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5658D8E4" w14:paraId="5A240A5C" w14:textId="77777777" w:rsidTr="5658D8E4">
        <w:trPr>
          <w:trHeight w:val="300"/>
        </w:trPr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81F913" w14:textId="2C2BAAF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5EC6B33" w14:textId="6A34E68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00D91E1" w14:textId="03ED37D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D8B8BB1" w14:textId="6C73391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675640DD" w14:textId="0D5AD3E3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2FD15ABF" w14:textId="6EDEF79F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57B55870" w14:textId="686A9EDF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36C64583" w14:textId="7CD4F36C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1EF2617A" w14:textId="66E3377D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31936680" w14:textId="6999462A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5F52911F" w14:textId="3F52D05C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77481F52" w14:textId="13945C9A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097C2564" w14:textId="235E0C2C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3123B03B" w14:textId="3EA4DBAB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0110"/>
        <w:gridCol w:w="345"/>
      </w:tblGrid>
      <w:tr w:rsidR="5658D8E4" w14:paraId="72D1B371" w14:textId="77777777" w:rsidTr="5658D8E4">
        <w:trPr>
          <w:trHeight w:val="405"/>
        </w:trPr>
        <w:tc>
          <w:tcPr>
            <w:tcW w:w="101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D67BFA" w14:textId="04CEADE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SUPPORTING STATEMENT </w:t>
            </w:r>
          </w:p>
        </w:tc>
        <w:tc>
          <w:tcPr>
            <w:tcW w:w="345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60AAEE5A" w14:textId="4F1B1CAD" w:rsidR="5658D8E4" w:rsidRDefault="5658D8E4"/>
        </w:tc>
      </w:tr>
      <w:tr w:rsidR="5658D8E4" w14:paraId="2A83C97A" w14:textId="77777777" w:rsidTr="5658D8E4">
        <w:trPr>
          <w:trHeight w:val="405"/>
        </w:trPr>
        <w:tc>
          <w:tcPr>
            <w:tcW w:w="101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E376F3" w14:textId="42DABFA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4CC426C2" w14:textId="15F79E1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About You (Supporting Statement)</w:t>
            </w:r>
          </w:p>
          <w:p w14:paraId="10D74B5E" w14:textId="5CF3D85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Please tell us about yourself and how you relate to this role.</w:t>
            </w:r>
          </w:p>
          <w:p w14:paraId="327FFFF2" w14:textId="7CB5D6A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You might want to include:</w:t>
            </w:r>
          </w:p>
          <w:p w14:paraId="799830B0" w14:textId="2865BC29" w:rsidR="5658D8E4" w:rsidRDefault="5658D8E4" w:rsidP="5658D8E4">
            <w:pPr>
              <w:pStyle w:val="ListParagraph"/>
              <w:numPr>
                <w:ilvl w:val="0"/>
                <w:numId w:val="17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Why this role interests you </w:t>
            </w:r>
          </w:p>
          <w:p w14:paraId="1965AB2D" w14:textId="5675F80F" w:rsidR="5658D8E4" w:rsidRDefault="5658D8E4" w:rsidP="5658D8E4">
            <w:pPr>
              <w:pStyle w:val="ListParagraph"/>
              <w:numPr>
                <w:ilvl w:val="0"/>
                <w:numId w:val="17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Your experience working with people (especially young people) </w:t>
            </w:r>
          </w:p>
          <w:p w14:paraId="2E588066" w14:textId="0DEF14DA" w:rsidR="5658D8E4" w:rsidRDefault="5658D8E4" w:rsidP="5658D8E4">
            <w:pPr>
              <w:pStyle w:val="ListParagraph"/>
              <w:numPr>
                <w:ilvl w:val="0"/>
                <w:numId w:val="17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How you build relationships </w:t>
            </w:r>
          </w:p>
          <w:p w14:paraId="3553E47D" w14:textId="0634E112" w:rsidR="5658D8E4" w:rsidRDefault="5658D8E4" w:rsidP="5658D8E4">
            <w:pPr>
              <w:pStyle w:val="ListParagraph"/>
              <w:numPr>
                <w:ilvl w:val="0"/>
                <w:numId w:val="17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What you would bring to The Bungalow </w:t>
            </w:r>
          </w:p>
          <w:p w14:paraId="1F6B5E7C" w14:textId="41F42C5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There is no set format — just write in your own words.</w:t>
            </w:r>
          </w:p>
          <w:p w14:paraId="076DF7D4" w14:textId="6DAE6BE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04B3D7B2" w14:textId="46B564CB" w:rsidR="5658D8E4" w:rsidRDefault="5658D8E4"/>
        </w:tc>
      </w:tr>
      <w:tr w:rsidR="5658D8E4" w14:paraId="6474A41E" w14:textId="77777777" w:rsidTr="5658D8E4">
        <w:trPr>
          <w:trHeight w:val="405"/>
        </w:trPr>
        <w:tc>
          <w:tcPr>
            <w:tcW w:w="1011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DBF137" w14:textId="7F08AD6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FBDC94D" w14:textId="2106A621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0DE0C536" w14:textId="425A375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58F85D8C" w14:textId="50DBD7E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5FE058E7" w14:textId="61E684B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3AFAEB5" w14:textId="339F20F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4C433C95" w14:textId="7255AC1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27750B4" w14:textId="64C99A1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168CDBED" w14:textId="479BF36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731FD1FD" w14:textId="10067AA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D07BFBC" w14:textId="2E17AC0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537EF1A9" w14:textId="581FD4A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3DCBD226" w14:textId="5639453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505B4E1D" w14:textId="44A2BE5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0AE70981" w14:textId="38B04F5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4DC50418" w14:textId="775C781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34CE7F60" w14:textId="79FB328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5079E0B2" w14:textId="141ED4E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43ADE50B" w14:textId="7876992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3328382F" w14:textId="4DB5590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147AAADF" w14:textId="432541E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3A93CA99" w14:textId="3EAA2DA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3B70B87" w14:textId="23863FC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5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1BBE70EA" w14:textId="556A8523" w:rsidR="5658D8E4" w:rsidRDefault="5658D8E4"/>
        </w:tc>
      </w:tr>
      <w:tr w:rsidR="5658D8E4" w14:paraId="463965F9" w14:textId="77777777" w:rsidTr="5658D8E4">
        <w:trPr>
          <w:trHeight w:val="315"/>
        </w:trPr>
        <w:tc>
          <w:tcPr>
            <w:tcW w:w="10110" w:type="dxa"/>
            <w:vMerge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C6C7A09" w14:textId="77777777" w:rsidR="0076627B" w:rsidRDefault="0076627B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9435B" w14:textId="5004DEAC" w:rsidR="5658D8E4" w:rsidRDefault="5658D8E4"/>
        </w:tc>
      </w:tr>
    </w:tbl>
    <w:p w14:paraId="468DAAEC" w14:textId="3289C363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930"/>
      </w:tblGrid>
      <w:tr w:rsidR="5658D8E4" w14:paraId="6884CA0B" w14:textId="77777777" w:rsidTr="5658D8E4">
        <w:trPr>
          <w:trHeight w:val="300"/>
        </w:trPr>
        <w:tc>
          <w:tcPr>
            <w:tcW w:w="9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55D74B" w14:textId="6E32E72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INTERESTS </w:t>
            </w:r>
          </w:p>
        </w:tc>
      </w:tr>
      <w:tr w:rsidR="5658D8E4" w14:paraId="5C1407CE" w14:textId="77777777" w:rsidTr="5658D8E4">
        <w:trPr>
          <w:trHeight w:val="300"/>
        </w:trPr>
        <w:tc>
          <w:tcPr>
            <w:tcW w:w="9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056BE2" w14:textId="4A6CBB7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50E2C421" w14:textId="0620EE1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Interests (Optional)</w:t>
            </w:r>
          </w:p>
          <w:p w14:paraId="100163F9" w14:textId="4F214BA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Please share anything else about yourself that you feel is relevant (interests, hobbies, community involvement etc.)</w:t>
            </w:r>
          </w:p>
          <w:p w14:paraId="473A9904" w14:textId="41E07F7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</w:tr>
      <w:tr w:rsidR="5658D8E4" w14:paraId="6E8FDBEA" w14:textId="77777777" w:rsidTr="5658D8E4">
        <w:trPr>
          <w:trHeight w:val="300"/>
        </w:trPr>
        <w:tc>
          <w:tcPr>
            <w:tcW w:w="99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5F91DA" w14:textId="012E390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4EE04978" w14:textId="34A8773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47AD2FFA" w14:textId="486745C7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934CF8D" w14:textId="3C7CF2B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0EA33718" w14:textId="48A27EC3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A044470" w14:textId="6D17B74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8972DA3" w14:textId="7B781292" w:rsidR="5658D8E4" w:rsidRDefault="5658D8E4" w:rsidP="5658D8E4">
            <w:pPr>
              <w:spacing w:before="0" w:after="0"/>
              <w:rPr>
                <w:rFonts w:ascii="Aptos" w:eastAsia="Aptos" w:hAnsi="Aptos" w:cs="Aptos"/>
                <w:b/>
                <w:bCs/>
                <w:sz w:val="24"/>
                <w:szCs w:val="24"/>
              </w:rPr>
            </w:pPr>
          </w:p>
          <w:p w14:paraId="702C0264" w14:textId="4DCB3F4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3A23E580" w14:textId="224155A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68B397AF" w14:textId="27E7211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25531517" w14:textId="3589111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  <w:p w14:paraId="3EA3E354" w14:textId="1FCAE87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6928D2C" w14:textId="008A74BD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b/>
          <w:bCs/>
          <w:sz w:val="24"/>
          <w:szCs w:val="24"/>
        </w:rPr>
        <w:t xml:space="preserve"> </w:t>
      </w:r>
    </w:p>
    <w:p w14:paraId="28C134DD" w14:textId="1F3E5189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  <w:u w:val="single"/>
        </w:rPr>
        <w:t>Pre-Interview Reference Checks</w:t>
      </w:r>
    </w:p>
    <w:p w14:paraId="6881022B" w14:textId="145A617C" w:rsidR="6A230262" w:rsidRDefault="5FF6B8D3" w:rsidP="5658D8E4">
      <w:pPr>
        <w:spacing w:before="0" w:after="0" w:line="278" w:lineRule="auto"/>
      </w:pPr>
      <w:r w:rsidRPr="3C2874DB">
        <w:rPr>
          <w:rFonts w:ascii="Aptos" w:eastAsia="Aptos" w:hAnsi="Aptos" w:cs="Aptos"/>
          <w:sz w:val="24"/>
          <w:szCs w:val="24"/>
        </w:rPr>
        <w:t>To ensure the highest standards of safeguarding young people, our practice is to obtain references for shortlisted candidates before the interview stage</w:t>
      </w:r>
      <w:r w:rsidR="104673BC" w:rsidRPr="3C2874DB">
        <w:rPr>
          <w:rFonts w:ascii="Aptos" w:eastAsia="Aptos" w:hAnsi="Aptos" w:cs="Aptos"/>
          <w:sz w:val="24"/>
          <w:szCs w:val="24"/>
        </w:rPr>
        <w:t xml:space="preserve">. </w:t>
      </w:r>
      <w:r w:rsidRPr="3C2874DB">
        <w:rPr>
          <w:rFonts w:ascii="Aptos" w:eastAsia="Aptos" w:hAnsi="Aptos" w:cs="Aptos"/>
          <w:sz w:val="24"/>
          <w:szCs w:val="24"/>
        </w:rPr>
        <w:t>As part of this, we will verify the authenticity of references, which may include a telephone call</w:t>
      </w:r>
      <w:r w:rsidR="0760B1E7" w:rsidRPr="3C2874DB">
        <w:rPr>
          <w:rFonts w:ascii="Aptos" w:eastAsia="Aptos" w:hAnsi="Aptos" w:cs="Aptos"/>
          <w:sz w:val="24"/>
          <w:szCs w:val="24"/>
        </w:rPr>
        <w:t xml:space="preserve">. </w:t>
      </w:r>
      <w:r w:rsidRPr="3C2874DB">
        <w:rPr>
          <w:rFonts w:ascii="Aptos" w:eastAsia="Aptos" w:hAnsi="Aptos" w:cs="Aptos"/>
          <w:sz w:val="24"/>
          <w:szCs w:val="24"/>
        </w:rPr>
        <w:t>We recognise that you may have confidential reasons for not wanting us to contact your current employer at this stage</w:t>
      </w:r>
      <w:r w:rsidR="0BB7A847" w:rsidRPr="3C2874DB">
        <w:rPr>
          <w:rFonts w:ascii="Aptos" w:eastAsia="Aptos" w:hAnsi="Aptos" w:cs="Aptos"/>
          <w:sz w:val="24"/>
          <w:szCs w:val="24"/>
        </w:rPr>
        <w:t xml:space="preserve">. </w:t>
      </w:r>
      <w:r w:rsidRPr="3C2874DB">
        <w:rPr>
          <w:rFonts w:ascii="Aptos" w:eastAsia="Aptos" w:hAnsi="Aptos" w:cs="Aptos"/>
          <w:sz w:val="24"/>
          <w:szCs w:val="24"/>
        </w:rPr>
        <w:t xml:space="preserve">If you do not </w:t>
      </w:r>
      <w:bookmarkStart w:id="8" w:name="_Int_nMuRcnjV"/>
      <w:r w:rsidRPr="3C2874DB">
        <w:rPr>
          <w:rFonts w:ascii="Aptos" w:eastAsia="Aptos" w:hAnsi="Aptos" w:cs="Aptos"/>
          <w:sz w:val="24"/>
          <w:szCs w:val="24"/>
        </w:rPr>
        <w:t>wish us</w:t>
      </w:r>
      <w:bookmarkEnd w:id="8"/>
      <w:r w:rsidRPr="3C2874DB">
        <w:rPr>
          <w:rFonts w:ascii="Aptos" w:eastAsia="Aptos" w:hAnsi="Aptos" w:cs="Aptos"/>
          <w:sz w:val="24"/>
          <w:szCs w:val="24"/>
        </w:rPr>
        <w:t xml:space="preserve"> to approach your referees prior to an interview, please select the option below.</w:t>
      </w:r>
    </w:p>
    <w:p w14:paraId="3BA54F3E" w14:textId="52FF1142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6873D8F3" w14:textId="29282771" w:rsidR="6A230262" w:rsidRDefault="5FF6B8D3" w:rsidP="5658D8E4">
      <w:pPr>
        <w:spacing w:before="0" w:after="0" w:line="278" w:lineRule="auto"/>
        <w:jc w:val="center"/>
      </w:pPr>
      <w:r w:rsidRPr="5658D8E4">
        <w:rPr>
          <w:rFonts w:ascii="Aptos" w:eastAsia="Aptos" w:hAnsi="Aptos" w:cs="Aptos"/>
          <w:sz w:val="24"/>
          <w:szCs w:val="24"/>
        </w:rPr>
        <w:t>I prefer that you do not contact my referees until after the interview.</w:t>
      </w:r>
    </w:p>
    <w:p w14:paraId="075B79BC" w14:textId="5BBF3E5B" w:rsidR="6A230262" w:rsidRDefault="5FF6B8D3" w:rsidP="5658D8E4">
      <w:pPr>
        <w:spacing w:before="0" w:after="0" w:line="278" w:lineRule="auto"/>
        <w:jc w:val="center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02990A98" w14:textId="6F0EAA6B" w:rsidR="6A230262" w:rsidRDefault="5FF6B8D3" w:rsidP="5658D8E4">
      <w:pPr>
        <w:spacing w:before="0" w:after="0" w:line="278" w:lineRule="auto"/>
        <w:jc w:val="center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15"/>
        <w:gridCol w:w="5115"/>
      </w:tblGrid>
      <w:tr w:rsidR="5658D8E4" w14:paraId="6F8A4CEB" w14:textId="77777777" w:rsidTr="3C2874DB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AF886E" w14:textId="4BDAEC9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REFERENCES </w:t>
            </w:r>
          </w:p>
        </w:tc>
      </w:tr>
      <w:tr w:rsidR="5658D8E4" w14:paraId="3ADDBC8D" w14:textId="77777777" w:rsidTr="3C2874DB">
        <w:trPr>
          <w:trHeight w:val="300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A8B92C0" w14:textId="2B04351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651E3F69" w14:textId="5A597523" w:rsidR="5658D8E4" w:rsidRDefault="66B2E65D" w:rsidP="5658D8E4">
            <w:pPr>
              <w:spacing w:before="0" w:after="0"/>
            </w:pPr>
            <w:r w:rsidRPr="3C2874DB">
              <w:rPr>
                <w:rFonts w:ascii="Aptos" w:eastAsia="Aptos" w:hAnsi="Aptos" w:cs="Aptos"/>
                <w:sz w:val="24"/>
                <w:szCs w:val="24"/>
              </w:rPr>
              <w:t>Please provide two references. One of which should be your present or most recent employer</w:t>
            </w:r>
            <w:r w:rsidR="11972D4F" w:rsidRPr="3C2874DB">
              <w:rPr>
                <w:rFonts w:ascii="Aptos" w:eastAsia="Aptos" w:hAnsi="Aptos" w:cs="Aptos"/>
                <w:sz w:val="24"/>
                <w:szCs w:val="24"/>
              </w:rPr>
              <w:t xml:space="preserve">. </w:t>
            </w:r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Internal applicants need not complete this section. </w:t>
            </w:r>
          </w:p>
        </w:tc>
      </w:tr>
      <w:tr w:rsidR="5658D8E4" w14:paraId="2A558D46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57D14D3" w14:textId="31F2C5B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Name of Referee: </w:t>
            </w:r>
          </w:p>
        </w:tc>
        <w:tc>
          <w:tcPr>
            <w:tcW w:w="51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2F92D02" w14:textId="75C541F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Name Referee: </w:t>
            </w:r>
          </w:p>
        </w:tc>
      </w:tr>
      <w:tr w:rsidR="5658D8E4" w14:paraId="2FDEF285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1A073D4" w14:textId="038E693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Organisation: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6E213A47" w14:textId="07E91E3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Organisation: </w:t>
            </w:r>
          </w:p>
        </w:tc>
      </w:tr>
      <w:tr w:rsidR="5658D8E4" w14:paraId="19B15318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4A16423" w14:textId="6B3530F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Position Held: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117F407" w14:textId="2FED85E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Position Held: </w:t>
            </w:r>
          </w:p>
        </w:tc>
      </w:tr>
      <w:tr w:rsidR="5658D8E4" w14:paraId="77511F07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595555" w14:textId="40F9495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Relationship to You: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EA6395" w14:textId="5911024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Relationship to You: </w:t>
            </w:r>
          </w:p>
        </w:tc>
      </w:tr>
      <w:tr w:rsidR="5658D8E4" w14:paraId="0449282F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606382" w14:textId="17D7845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6CA7C2F1" w14:textId="12E15A5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Please provide the dates during which you have known this person: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826505" w14:textId="5709062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5AC4A418" w14:textId="64950F6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Please provide the dates during which you have known this person: </w:t>
            </w:r>
          </w:p>
          <w:p w14:paraId="40143364" w14:textId="129E415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2009919A" w14:textId="3C1DA9F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</w:tr>
      <w:tr w:rsidR="5658D8E4" w14:paraId="0C80BA01" w14:textId="77777777" w:rsidTr="3C2874DB">
        <w:trPr>
          <w:trHeight w:val="129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AB7C598" w14:textId="61941E1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Address: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B702021" w14:textId="4A54857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Address: </w:t>
            </w:r>
          </w:p>
        </w:tc>
      </w:tr>
      <w:tr w:rsidR="5658D8E4" w14:paraId="736788F5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AD6DAC6" w14:textId="2ABA2A9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Post code: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CD76BAD" w14:textId="153A79C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Post code: </w:t>
            </w:r>
          </w:p>
        </w:tc>
      </w:tr>
      <w:tr w:rsidR="5658D8E4" w14:paraId="5AD4951B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F2BA92A" w14:textId="11A2EA1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Telephone No: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B94E182" w14:textId="668DC01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Telephone No: </w:t>
            </w:r>
          </w:p>
        </w:tc>
      </w:tr>
      <w:tr w:rsidR="5658D8E4" w14:paraId="5C537021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E89F486" w14:textId="7A11DE9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E-mail: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0854021" w14:textId="3072AC8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E-mail: </w:t>
            </w:r>
          </w:p>
        </w:tc>
      </w:tr>
      <w:tr w:rsidR="5658D8E4" w14:paraId="1FE07A4D" w14:textId="77777777" w:rsidTr="3C2874DB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342541" w14:textId="52C233D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</w:tr>
      <w:tr w:rsidR="5658D8E4" w14:paraId="0CB3E06F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E2D7C2C" w14:textId="1ED33E4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Name of Referee: </w:t>
            </w:r>
          </w:p>
        </w:tc>
        <w:tc>
          <w:tcPr>
            <w:tcW w:w="51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18272C45" w14:textId="6804FE1F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Name Referee: </w:t>
            </w:r>
          </w:p>
        </w:tc>
      </w:tr>
      <w:tr w:rsidR="5658D8E4" w14:paraId="04A301D1" w14:textId="77777777" w:rsidTr="3C2874DB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468D4B6B" w14:textId="1551BF35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Organisation: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289ED965" w14:textId="29B598A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Organisation: </w:t>
            </w:r>
          </w:p>
        </w:tc>
      </w:tr>
      <w:tr w:rsidR="5658D8E4" w14:paraId="46E57492" w14:textId="77777777" w:rsidTr="3C2874DB">
        <w:trPr>
          <w:trHeight w:val="405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7A372363" w14:textId="222645BB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Position Held: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14:paraId="398D8BED" w14:textId="401E5D3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  <w:t xml:space="preserve">Position Held: </w:t>
            </w:r>
          </w:p>
        </w:tc>
      </w:tr>
    </w:tbl>
    <w:p w14:paraId="38B7199F" w14:textId="454C84F8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7FFC68CB" w14:textId="2F8BBBFE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384BB1FA" w14:textId="1A81A5B7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15"/>
        <w:gridCol w:w="5115"/>
      </w:tblGrid>
      <w:tr w:rsidR="5658D8E4" w14:paraId="330C0B40" w14:textId="77777777" w:rsidTr="3C2874DB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C4A35B" w14:textId="72F83A1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44884B73" w14:textId="129AFD01" w:rsidR="5658D8E4" w:rsidRDefault="66B2E65D" w:rsidP="5658D8E4">
            <w:pPr>
              <w:spacing w:before="0" w:after="0"/>
            </w:pPr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The Bungalow Youth Project is committed to interviewing people with a disability who meet the essential criteria of the </w:t>
            </w:r>
            <w:bookmarkStart w:id="9" w:name="_Int_wnpqvZXD"/>
            <w:r w:rsidRPr="3C2874DB">
              <w:rPr>
                <w:rFonts w:ascii="Aptos" w:eastAsia="Aptos" w:hAnsi="Aptos" w:cs="Aptos"/>
                <w:sz w:val="24"/>
                <w:szCs w:val="24"/>
              </w:rPr>
              <w:t>person</w:t>
            </w:r>
            <w:bookmarkEnd w:id="9"/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 specification. Please let us know if you require any reasonable adjustments </w:t>
            </w:r>
            <w:bookmarkStart w:id="10" w:name="_Int_UtIj36IK"/>
            <w:r w:rsidRPr="3C2874DB">
              <w:rPr>
                <w:rFonts w:ascii="Aptos" w:eastAsia="Aptos" w:hAnsi="Aptos" w:cs="Aptos"/>
                <w:sz w:val="24"/>
                <w:szCs w:val="24"/>
              </w:rPr>
              <w:t>in order to</w:t>
            </w:r>
            <w:bookmarkEnd w:id="10"/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 attend your interview. </w:t>
            </w:r>
          </w:p>
        </w:tc>
      </w:tr>
      <w:tr w:rsidR="5658D8E4" w14:paraId="0697A3D5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DE0518" w14:textId="106ACAB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4F56F820" w14:textId="3AE1FEE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Do you have a disability? </w:t>
            </w:r>
          </w:p>
        </w:tc>
        <w:tc>
          <w:tcPr>
            <w:tcW w:w="51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232BA3" w14:textId="7437BC57" w:rsidR="5658D8E4" w:rsidRDefault="5658D8E4" w:rsidP="5658D8E4">
            <w:pPr>
              <w:pStyle w:val="ListParagraph"/>
              <w:numPr>
                <w:ilvl w:val="0"/>
                <w:numId w:val="16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32B0FE7F" w14:textId="38E2E288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53CE05D6" w14:textId="70788731" w:rsidR="5658D8E4" w:rsidRDefault="5658D8E4" w:rsidP="5658D8E4">
            <w:pPr>
              <w:pStyle w:val="ListParagraph"/>
              <w:numPr>
                <w:ilvl w:val="0"/>
                <w:numId w:val="15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</w:tc>
      </w:tr>
      <w:tr w:rsidR="5658D8E4" w14:paraId="6FB5DB26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A39A9E" w14:textId="6EC9081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7D4E4E0C" w14:textId="657DA79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Do you require any reasonable adjustments to be made during the recruitment process?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745445" w14:textId="6ACB2848" w:rsidR="5658D8E4" w:rsidRDefault="5658D8E4" w:rsidP="5658D8E4">
            <w:pPr>
              <w:pStyle w:val="ListParagraph"/>
              <w:numPr>
                <w:ilvl w:val="0"/>
                <w:numId w:val="14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148DC420" w14:textId="7045AD0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05AE1FC9" w14:textId="5C7010BA" w:rsidR="5658D8E4" w:rsidRDefault="5658D8E4" w:rsidP="5658D8E4">
            <w:pPr>
              <w:pStyle w:val="ListParagraph"/>
              <w:numPr>
                <w:ilvl w:val="0"/>
                <w:numId w:val="13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  <w:p w14:paraId="1A70202D" w14:textId="679FD1E9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If yes to this question, please provide details: </w:t>
            </w:r>
          </w:p>
        </w:tc>
      </w:tr>
      <w:tr w:rsidR="5658D8E4" w14:paraId="6AFDD4FC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79B410" w14:textId="4B105BB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0DCC7C8A" w14:textId="5AC9FEFE" w:rsidR="5658D8E4" w:rsidRDefault="66B2E65D" w:rsidP="5658D8E4">
            <w:pPr>
              <w:spacing w:before="0" w:after="0"/>
            </w:pPr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Do you require any reasonable adjustments to perform the role you are applying </w:t>
            </w:r>
            <w:bookmarkStart w:id="11" w:name="_Int_iAAzLYke"/>
            <w:r w:rsidRPr="3C2874DB">
              <w:rPr>
                <w:rFonts w:ascii="Aptos" w:eastAsia="Aptos" w:hAnsi="Aptos" w:cs="Aptos"/>
                <w:sz w:val="24"/>
                <w:szCs w:val="24"/>
              </w:rPr>
              <w:t>for?:</w:t>
            </w:r>
            <w:bookmarkEnd w:id="11"/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C8CE83" w14:textId="51F28AB2" w:rsidR="5658D8E4" w:rsidRDefault="5658D8E4" w:rsidP="5658D8E4">
            <w:pPr>
              <w:pStyle w:val="ListParagraph"/>
              <w:numPr>
                <w:ilvl w:val="0"/>
                <w:numId w:val="12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5388699E" w14:textId="7109B06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2FD06965" w14:textId="1BE96DF7" w:rsidR="5658D8E4" w:rsidRDefault="5658D8E4" w:rsidP="5658D8E4">
            <w:pPr>
              <w:pStyle w:val="ListParagraph"/>
              <w:numPr>
                <w:ilvl w:val="0"/>
                <w:numId w:val="11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  <w:p w14:paraId="3AE268D8" w14:textId="4BEA033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If yes to this question, please provide details: </w:t>
            </w:r>
          </w:p>
        </w:tc>
      </w:tr>
    </w:tbl>
    <w:p w14:paraId="3D650B1E" w14:textId="105B2079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2D8C793F" w14:textId="0F0D0550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p w14:paraId="69D8068A" w14:textId="3FC53FC1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15"/>
        <w:gridCol w:w="5115"/>
      </w:tblGrid>
      <w:tr w:rsidR="5658D8E4" w14:paraId="47857518" w14:textId="77777777" w:rsidTr="3C2874DB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DDD95B7" w14:textId="33D4935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ADDITIONAL INFORMATION </w:t>
            </w:r>
          </w:p>
        </w:tc>
      </w:tr>
      <w:tr w:rsidR="5658D8E4" w14:paraId="6944C85F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054C865" w14:textId="2B820B0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6A0C71BF" w14:textId="49C204E4" w:rsidR="5658D8E4" w:rsidRDefault="66B2E65D" w:rsidP="5658D8E4">
            <w:pPr>
              <w:spacing w:before="0" w:after="0"/>
            </w:pPr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Do you have the Right to Work in the </w:t>
            </w:r>
            <w:bookmarkStart w:id="12" w:name="_Int_kjYPYrm8"/>
            <w:r w:rsidRPr="3C2874DB">
              <w:rPr>
                <w:rFonts w:ascii="Aptos" w:eastAsia="Aptos" w:hAnsi="Aptos" w:cs="Aptos"/>
                <w:sz w:val="24"/>
                <w:szCs w:val="24"/>
              </w:rPr>
              <w:t>UK?:</w:t>
            </w:r>
            <w:bookmarkEnd w:id="12"/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  <w:tc>
          <w:tcPr>
            <w:tcW w:w="51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7D6034" w14:textId="62B33E19" w:rsidR="5658D8E4" w:rsidRDefault="5658D8E4" w:rsidP="5658D8E4">
            <w:pPr>
              <w:pStyle w:val="ListParagraph"/>
              <w:numPr>
                <w:ilvl w:val="0"/>
                <w:numId w:val="10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27972692" w14:textId="07E2DDE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7A45A7C7" w14:textId="4B31B423" w:rsidR="5658D8E4" w:rsidRDefault="5658D8E4" w:rsidP="5658D8E4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</w:tc>
      </w:tr>
      <w:tr w:rsidR="5658D8E4" w14:paraId="13F974E7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D1A3255" w14:textId="6249CE7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05366DEE" w14:textId="31EA7E5C" w:rsidR="5658D8E4" w:rsidRDefault="66B2E65D" w:rsidP="5658D8E4">
            <w:pPr>
              <w:spacing w:before="0" w:after="0"/>
            </w:pPr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Do you require a Work Permit or any type of Work Visa to work in the UK (This includes </w:t>
            </w:r>
            <w:r w:rsidRPr="3C2874DB">
              <w:rPr>
                <w:rFonts w:ascii="Aptos" w:eastAsia="Aptos" w:hAnsi="Aptos" w:cs="Aptos"/>
                <w:i/>
                <w:iCs/>
                <w:sz w:val="24"/>
                <w:szCs w:val="24"/>
              </w:rPr>
              <w:t>Settled or Pre-settled Status</w:t>
            </w:r>
            <w:bookmarkStart w:id="13" w:name="_Int_PZjXoDHY"/>
            <w:r w:rsidRPr="3C2874DB">
              <w:rPr>
                <w:rFonts w:ascii="Aptos" w:eastAsia="Aptos" w:hAnsi="Aptos" w:cs="Aptos"/>
                <w:i/>
                <w:iCs/>
                <w:sz w:val="24"/>
                <w:szCs w:val="24"/>
              </w:rPr>
              <w:t>)</w:t>
            </w:r>
            <w:r w:rsidRPr="3C2874DB">
              <w:rPr>
                <w:rFonts w:ascii="Aptos" w:eastAsia="Aptos" w:hAnsi="Aptos" w:cs="Aptos"/>
                <w:sz w:val="24"/>
                <w:szCs w:val="24"/>
              </w:rPr>
              <w:t>?:</w:t>
            </w:r>
            <w:bookmarkEnd w:id="13"/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F72D33" w14:textId="313A8F91" w:rsidR="5658D8E4" w:rsidRDefault="5658D8E4" w:rsidP="5658D8E4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43A24CE7" w14:textId="4A3EE9A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61BE20D2" w14:textId="58B1B46D" w:rsidR="5658D8E4" w:rsidRDefault="5658D8E4" w:rsidP="5658D8E4">
            <w:pPr>
              <w:pStyle w:val="ListParagraph"/>
              <w:numPr>
                <w:ilvl w:val="0"/>
                <w:numId w:val="7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</w:tc>
      </w:tr>
      <w:tr w:rsidR="5658D8E4" w14:paraId="28290306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5191C6B" w14:textId="44DB81B2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3B4630F1" w14:textId="70BBB8B9" w:rsidR="5658D8E4" w:rsidRDefault="66B2E65D" w:rsidP="5658D8E4">
            <w:pPr>
              <w:spacing w:before="0" w:after="0"/>
            </w:pPr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Are there any restrictions in your right to </w:t>
            </w:r>
            <w:bookmarkStart w:id="14" w:name="_Int_v2Fb2cy2"/>
            <w:r w:rsidRPr="3C2874DB">
              <w:rPr>
                <w:rFonts w:ascii="Aptos" w:eastAsia="Aptos" w:hAnsi="Aptos" w:cs="Aptos"/>
                <w:sz w:val="24"/>
                <w:szCs w:val="24"/>
              </w:rPr>
              <w:t>work?:</w:t>
            </w:r>
            <w:bookmarkEnd w:id="14"/>
            <w:r w:rsidRPr="3C2874DB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6EB0E0" w14:textId="3EBB0FDB" w:rsidR="5658D8E4" w:rsidRDefault="5658D8E4" w:rsidP="5658D8E4">
            <w:pPr>
              <w:pStyle w:val="ListParagraph"/>
              <w:numPr>
                <w:ilvl w:val="0"/>
                <w:numId w:val="6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72ACEB7F" w14:textId="112E8F4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62C59FF0" w14:textId="72EF63F1" w:rsidR="5658D8E4" w:rsidRDefault="5658D8E4" w:rsidP="5658D8E4">
            <w:pPr>
              <w:pStyle w:val="ListParagraph"/>
              <w:numPr>
                <w:ilvl w:val="0"/>
                <w:numId w:val="5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  <w:p w14:paraId="5A33B360" w14:textId="4B01BD8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If yes, please provide details: </w:t>
            </w:r>
          </w:p>
        </w:tc>
      </w:tr>
      <w:tr w:rsidR="5658D8E4" w14:paraId="7E578CAB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A51B35C" w14:textId="09214BB0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3CAD434E" w14:textId="1C21556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>Are you related to any Bungalow Youth Project Employee or Trustees of the charity BCDP(T)?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E2131A5" w14:textId="0F9A9CB2" w:rsidR="5658D8E4" w:rsidRDefault="5658D8E4" w:rsidP="5658D8E4">
            <w:pPr>
              <w:pStyle w:val="ListParagraph"/>
              <w:numPr>
                <w:ilvl w:val="0"/>
                <w:numId w:val="4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55B7B614" w14:textId="0156580C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7582A88D" w14:textId="58DDD6DB" w:rsidR="5658D8E4" w:rsidRDefault="5658D8E4" w:rsidP="5658D8E4">
            <w:pPr>
              <w:pStyle w:val="ListParagraph"/>
              <w:numPr>
                <w:ilvl w:val="0"/>
                <w:numId w:val="3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  <w:p w14:paraId="0C352ACB" w14:textId="69273B11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If yes, please give name and relationship: </w:t>
            </w:r>
          </w:p>
        </w:tc>
      </w:tr>
      <w:tr w:rsidR="5658D8E4" w14:paraId="536C250C" w14:textId="77777777" w:rsidTr="3C2874DB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D3F028" w14:textId="4F389D6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Are you known to any young people accessing our services? </w:t>
            </w:r>
          </w:p>
        </w:tc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1D29C92" w14:textId="17E461C7" w:rsidR="5658D8E4" w:rsidRDefault="5658D8E4" w:rsidP="5658D8E4">
            <w:pPr>
              <w:pStyle w:val="ListParagraph"/>
              <w:numPr>
                <w:ilvl w:val="0"/>
                <w:numId w:val="2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Yes   </w:t>
            </w:r>
          </w:p>
          <w:p w14:paraId="3B501B1A" w14:textId="0A4CEDE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       </w:t>
            </w:r>
          </w:p>
          <w:p w14:paraId="68691205" w14:textId="5C013243" w:rsidR="5658D8E4" w:rsidRDefault="5658D8E4" w:rsidP="5658D8E4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="Aptos" w:eastAsia="Aptos" w:hAnsi="Aptos" w:cs="Aptos"/>
                <w:sz w:val="24"/>
                <w:szCs w:val="24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No </w:t>
            </w:r>
          </w:p>
          <w:p w14:paraId="152F90DC" w14:textId="61228C54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If yes, in what capacity: </w:t>
            </w:r>
          </w:p>
        </w:tc>
      </w:tr>
    </w:tbl>
    <w:p w14:paraId="0013AC63" w14:textId="54DA917E" w:rsidR="6A230262" w:rsidRDefault="6A230262" w:rsidP="5658D8E4">
      <w:pPr>
        <w:spacing w:before="0" w:after="0" w:line="278" w:lineRule="auto"/>
        <w:rPr>
          <w:rFonts w:ascii="Aptos" w:eastAsia="Aptos" w:hAnsi="Aptos" w:cs="Aptos"/>
          <w:sz w:val="24"/>
          <w:szCs w:val="24"/>
        </w:rPr>
      </w:pPr>
    </w:p>
    <w:p w14:paraId="0CAC2560" w14:textId="583A7000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115"/>
        <w:gridCol w:w="5115"/>
      </w:tblGrid>
      <w:tr w:rsidR="5658D8E4" w14:paraId="4AF3C88C" w14:textId="77777777" w:rsidTr="5658D8E4">
        <w:trPr>
          <w:trHeight w:val="405"/>
        </w:trPr>
        <w:tc>
          <w:tcPr>
            <w:tcW w:w="102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F0D578" w14:textId="5053E30D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  <w:p w14:paraId="1DE9ECF2" w14:textId="120AF9E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I declare that the information given in this application is, to the best of my knowledge, complete and </w:t>
            </w:r>
            <w:r w:rsidR="5A74986E" w:rsidRPr="5658D8E4">
              <w:rPr>
                <w:rFonts w:ascii="Aptos" w:eastAsia="Aptos" w:hAnsi="Aptos" w:cs="Aptos"/>
                <w:sz w:val="24"/>
                <w:szCs w:val="24"/>
              </w:rPr>
              <w:t>accurate,</w:t>
            </w: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and that it may be used for purposes registered by the organisation under the Data Protection Act and GDPR. I understand that if, after appointment, any information is found to be inaccurate, this may lead to dismissal without notice. </w:t>
            </w:r>
          </w:p>
        </w:tc>
      </w:tr>
      <w:tr w:rsidR="5658D8E4" w14:paraId="49D535A6" w14:textId="77777777" w:rsidTr="5658D8E4">
        <w:trPr>
          <w:trHeight w:val="300"/>
        </w:trPr>
        <w:tc>
          <w:tcPr>
            <w:tcW w:w="51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B756892" w14:textId="709DFABA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Signed: </w:t>
            </w:r>
          </w:p>
          <w:p w14:paraId="3D5A6A1E" w14:textId="3088DCEE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 </w:t>
            </w:r>
          </w:p>
        </w:tc>
        <w:tc>
          <w:tcPr>
            <w:tcW w:w="51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A8EF00C" w14:textId="180F4E36" w:rsidR="5658D8E4" w:rsidRDefault="5658D8E4" w:rsidP="5658D8E4">
            <w:pPr>
              <w:spacing w:before="0" w:after="0"/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Date: </w:t>
            </w:r>
          </w:p>
        </w:tc>
      </w:tr>
    </w:tbl>
    <w:p w14:paraId="77ABE89F" w14:textId="1CE14FAC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417AD73D" w14:textId="7134295C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Safeguarding</w:t>
      </w:r>
    </w:p>
    <w:p w14:paraId="3BE75CD9" w14:textId="0C550080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The Bungalow Youth Project is committed to safeguarding and promoting the welfare of children and young people.</w:t>
      </w:r>
    </w:p>
    <w:p w14:paraId="43694D67" w14:textId="3CF4ADB9" w:rsidR="6A230262" w:rsidRDefault="5FF6B8D3" w:rsidP="5658D8E4">
      <w:pPr>
        <w:spacing w:before="0" w:after="0" w:line="278" w:lineRule="auto"/>
      </w:pPr>
      <w:r w:rsidRPr="5658D8E4">
        <w:rPr>
          <w:rFonts w:ascii="Aptos" w:eastAsia="Aptos" w:hAnsi="Aptos" w:cs="Aptos"/>
          <w:sz w:val="24"/>
          <w:szCs w:val="24"/>
        </w:rPr>
        <w:t>All roles are subject to references and DBS checks.</w:t>
      </w:r>
    </w:p>
    <w:p w14:paraId="2F7B37C2" w14:textId="40BE259E" w:rsidR="6A230262" w:rsidRDefault="6A230262" w:rsidP="5658D8E4">
      <w:pPr>
        <w:spacing w:before="0" w:after="0" w:line="278" w:lineRule="auto"/>
        <w:rPr>
          <w:rFonts w:ascii="Aptos" w:eastAsia="Aptos" w:hAnsi="Aptos" w:cs="Aptos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5658D8E4" w14:paraId="57C5D493" w14:textId="77777777" w:rsidTr="5658D8E4">
        <w:trPr>
          <w:trHeight w:val="405"/>
        </w:trPr>
        <w:tc>
          <w:tcPr>
            <w:tcW w:w="92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DA24C83" w14:textId="5D44ABBB" w:rsidR="5658D8E4" w:rsidRDefault="5658D8E4" w:rsidP="5658D8E4">
            <w:pPr>
              <w:spacing w:before="0" w:after="0"/>
              <w:rPr>
                <w:rFonts w:ascii="Aptos" w:eastAsia="Aptos" w:hAnsi="Aptos" w:cs="Aptos"/>
                <w:color w:val="467886"/>
                <w:sz w:val="24"/>
                <w:szCs w:val="24"/>
                <w:u w:val="single"/>
              </w:rPr>
            </w:pPr>
            <w:r w:rsidRPr="5658D8E4">
              <w:rPr>
                <w:rFonts w:ascii="Aptos" w:eastAsia="Aptos" w:hAnsi="Aptos" w:cs="Aptos"/>
                <w:sz w:val="24"/>
                <w:szCs w:val="24"/>
              </w:rPr>
              <w:t xml:space="preserve">Once completed, please return this form to </w:t>
            </w:r>
            <w:r w:rsidRPr="5658D8E4">
              <w:rPr>
                <w:rFonts w:ascii="Aptos" w:eastAsia="Aptos" w:hAnsi="Aptos" w:cs="Aptos"/>
                <w:color w:val="467886"/>
                <w:sz w:val="24"/>
                <w:szCs w:val="24"/>
                <w:u w:val="single"/>
              </w:rPr>
              <w:t>recruitment@thebungalowyouthproject</w:t>
            </w:r>
          </w:p>
        </w:tc>
      </w:tr>
    </w:tbl>
    <w:p w14:paraId="79222216" w14:textId="04425CC5" w:rsidR="6A230262" w:rsidRDefault="6A230262" w:rsidP="5658D8E4">
      <w:pPr>
        <w:spacing w:before="0" w:after="0" w:line="278" w:lineRule="auto"/>
        <w:rPr>
          <w:rFonts w:ascii="Aptos" w:eastAsia="Aptos" w:hAnsi="Aptos" w:cs="Aptos"/>
          <w:b/>
          <w:bCs/>
          <w:sz w:val="24"/>
          <w:szCs w:val="24"/>
        </w:rPr>
      </w:pPr>
    </w:p>
    <w:p w14:paraId="334138BA" w14:textId="1F17BB72" w:rsidR="6A230262" w:rsidRDefault="5FF6B8D3" w:rsidP="5658D8E4">
      <w:pPr>
        <w:spacing w:before="0" w:after="0" w:line="278" w:lineRule="auto"/>
        <w:rPr>
          <w:rFonts w:ascii="Aptos" w:eastAsia="Aptos" w:hAnsi="Aptos" w:cs="Aptos"/>
          <w:sz w:val="24"/>
          <w:szCs w:val="24"/>
        </w:rPr>
      </w:pPr>
      <w:r w:rsidRPr="5658D8E4">
        <w:rPr>
          <w:rFonts w:ascii="Aptos" w:eastAsia="Aptos" w:hAnsi="Aptos" w:cs="Aptos"/>
          <w:b/>
          <w:bCs/>
          <w:color w:val="FFFFFF" w:themeColor="background1"/>
          <w:sz w:val="24"/>
          <w:szCs w:val="24"/>
        </w:rPr>
        <w:t>return the</w:t>
      </w:r>
    </w:p>
    <w:sectPr w:rsidR="6A230262" w:rsidSect="00302FA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62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ADE42" w14:textId="77777777" w:rsidR="00A5050C" w:rsidRDefault="00A5050C">
      <w:pPr>
        <w:spacing w:before="0" w:after="0"/>
      </w:pPr>
      <w:r>
        <w:separator/>
      </w:r>
    </w:p>
  </w:endnote>
  <w:endnote w:type="continuationSeparator" w:id="0">
    <w:p w14:paraId="42AB992B" w14:textId="77777777" w:rsidR="00A5050C" w:rsidRDefault="00A5050C">
      <w:pPr>
        <w:spacing w:before="0" w:after="0"/>
      </w:pPr>
      <w:r>
        <w:continuationSeparator/>
      </w:r>
    </w:p>
  </w:endnote>
  <w:endnote w:type="continuationNotice" w:id="1">
    <w:p w14:paraId="0065845A" w14:textId="77777777" w:rsidR="00A5050C" w:rsidRDefault="00A5050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022C9" w14:textId="77777777" w:rsidR="000C2633" w:rsidRDefault="008A6F05">
    <w:pPr>
      <w:pStyle w:val="Footer"/>
      <w:jc w:val="right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>
      <w:rPr>
        <w:noProof/>
        <w:lang w:val="en-GB" w:bidi="en-GB"/>
      </w:rPr>
      <w:t>2</w:t>
    </w:r>
    <w:r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E3611C6" w14:paraId="32FE0F5E" w14:textId="77777777" w:rsidTr="6E3611C6">
      <w:trPr>
        <w:trHeight w:val="300"/>
      </w:trPr>
      <w:tc>
        <w:tcPr>
          <w:tcW w:w="3005" w:type="dxa"/>
        </w:tcPr>
        <w:p w14:paraId="49BCEDD5" w14:textId="6623333A" w:rsidR="6E3611C6" w:rsidRDefault="6E3611C6" w:rsidP="6E3611C6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1322FC69" w14:textId="3AFD8CD1" w:rsidR="6E3611C6" w:rsidRDefault="6E3611C6" w:rsidP="6E3611C6">
          <w:pPr>
            <w:pStyle w:val="Header"/>
            <w:jc w:val="center"/>
          </w:pPr>
        </w:p>
      </w:tc>
      <w:tc>
        <w:tcPr>
          <w:tcW w:w="3005" w:type="dxa"/>
        </w:tcPr>
        <w:p w14:paraId="4B82CC22" w14:textId="473C24DA" w:rsidR="6E3611C6" w:rsidRDefault="6E3611C6" w:rsidP="6E3611C6">
          <w:pPr>
            <w:pStyle w:val="Header"/>
            <w:ind w:right="-115"/>
          </w:pPr>
        </w:p>
      </w:tc>
    </w:tr>
  </w:tbl>
  <w:p w14:paraId="417A35CA" w14:textId="4FC7F6DB" w:rsidR="6E3611C6" w:rsidRDefault="6E3611C6" w:rsidP="6E3611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E4426" w14:textId="77777777" w:rsidR="00A5050C" w:rsidRDefault="00A5050C">
      <w:pPr>
        <w:spacing w:before="0" w:after="0"/>
      </w:pPr>
      <w:r>
        <w:separator/>
      </w:r>
    </w:p>
  </w:footnote>
  <w:footnote w:type="continuationSeparator" w:id="0">
    <w:p w14:paraId="0CFD70B0" w14:textId="77777777" w:rsidR="00A5050C" w:rsidRDefault="00A5050C">
      <w:pPr>
        <w:spacing w:before="0" w:after="0"/>
      </w:pPr>
      <w:r>
        <w:continuationSeparator/>
      </w:r>
    </w:p>
  </w:footnote>
  <w:footnote w:type="continuationNotice" w:id="1">
    <w:p w14:paraId="221E5E95" w14:textId="77777777" w:rsidR="00A5050C" w:rsidRDefault="00A5050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124DE" w14:textId="59F6F4FB" w:rsidR="00625432" w:rsidRDefault="16ED37BA" w:rsidP="00F930F4">
    <w:pPr>
      <w:pStyle w:val="Header"/>
      <w:jc w:val="left"/>
      <w:rPr>
        <w:noProof/>
      </w:rPr>
    </w:pPr>
    <w:r w:rsidRPr="16ED37BA">
      <w:rPr>
        <w:noProof/>
      </w:rPr>
      <w:t xml:space="preserve">                                      </w:t>
    </w:r>
    <w:r>
      <w:rPr>
        <w:noProof/>
      </w:rPr>
      <w:drawing>
        <wp:inline distT="0" distB="0" distL="0" distR="0" wp14:anchorId="7AB7C336" wp14:editId="7B154EDA">
          <wp:extent cx="6067425" cy="1714500"/>
          <wp:effectExtent l="0" t="0" r="0" b="0"/>
          <wp:docPr id="180313161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131617" name="Picture 18031316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7425" cy="171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D6F9B" w14:textId="390BF109" w:rsidR="00185907" w:rsidRDefault="00917766" w:rsidP="16ED37BA">
    <w:pPr>
      <w:pStyle w:val="Header"/>
      <w:tabs>
        <w:tab w:val="left" w:pos="3312"/>
        <w:tab w:val="right" w:pos="9026"/>
      </w:tabs>
      <w:spacing w:line="259" w:lineRule="auto"/>
      <w:jc w:val="center"/>
      <w:rPr>
        <w:rFonts w:ascii="Aptos" w:eastAsia="Aptos" w:hAnsi="Aptos" w:cs="Aptos"/>
      </w:rPr>
    </w:pPr>
    <w:r>
      <w:rPr>
        <w:i/>
        <w:iCs/>
        <w:noProof/>
        <w:lang w:bidi="en-GB"/>
      </w:rPr>
      <w:drawing>
        <wp:inline distT="0" distB="0" distL="0" distR="0" wp14:anchorId="22C87404" wp14:editId="0A232501">
          <wp:extent cx="5705475" cy="1276669"/>
          <wp:effectExtent l="0" t="0" r="0" b="0"/>
          <wp:docPr id="72249408" name="Picture 1" descr="A logo with green letters and a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49408" name="Picture 1" descr="A logo with green letters and a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5475" cy="1276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6ED37BA">
      <w:t xml:space="preserve">                   </w:t>
    </w:r>
    <w:r w:rsidR="005D40B8" w:rsidRPr="005D40B8">
      <w:rPr>
        <w:noProof/>
        <w:lang w:bidi="en-GB"/>
      </w:rP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vvhHr1eCw3/VK" int2:id="UkCqsVJA">
      <int2:state int2:value="Rejected" int2:type="spell"/>
    </int2:textHash>
    <int2:textHash int2:hashCode="P1t9DnuMzsiEcY" int2:id="stdnEKQL">
      <int2:state int2:value="Rejected" int2:type="spell"/>
    </int2:textHash>
    <int2:textHash int2:hashCode="ni8UUdXdlt6RIo" int2:id="1Eg88bDd">
      <int2:state int2:value="Rejected" int2:type="spell"/>
    </int2:textHash>
    <int2:textHash int2:hashCode="nRSox3TdiEm2GZ" int2:id="0cBD7zsn">
      <int2:state int2:value="Rejected" int2:type="spell"/>
    </int2:textHash>
    <int2:textHash int2:hashCode="xQy+KnIliT8rxm" int2:id="PbFjDv2r">
      <int2:state int2:value="Rejected" int2:type="spell"/>
    </int2:textHash>
    <int2:textHash int2:hashCode="kByidkXaRxGvMx" int2:id="WCXUEv1z">
      <int2:state int2:value="Rejected" int2:type="spell"/>
    </int2:textHash>
    <int2:textHash int2:hashCode="m/C6mGJeQTWOW1" int2:id="Oj5up5Ci">
      <int2:state int2:value="Rejected" int2:type="spell"/>
    </int2:textHash>
    <int2:textHash int2:hashCode="OrtZNwJC/JiGrS" int2:id="V4svQ7Ve">
      <int2:state int2:value="Rejected" int2:type="spell"/>
    </int2:textHash>
    <int2:textHash int2:hashCode="v3jXqOAVqWKVSe" int2:id="a9hCsr7I">
      <int2:state int2:value="Rejected" int2:type="spell"/>
    </int2:textHash>
    <int2:textHash int2:hashCode="kv4UVae7TQCfC0" int2:id="jwDdDAKY">
      <int2:state int2:value="Rejected" int2:type="spell"/>
    </int2:textHash>
    <int2:textHash int2:hashCode="+HTJN4RlnSqUeK" int2:id="w0jdpcQN">
      <int2:state int2:value="Rejected" int2:type="AugLoop_Text_Critique"/>
    </int2:textHash>
    <int2:bookmark int2:bookmarkName="_Int_UtIj36IK" int2:invalidationBookmarkName="" int2:hashCode="e0dMsLOcF3PXGS" int2:id="62nk5IcB">
      <int2:state int2:value="Rejected" int2:type="style"/>
    </int2:bookmark>
    <int2:bookmark int2:bookmarkName="_Int_2w2oDnpA" int2:invalidationBookmarkName="" int2:hashCode="MWo9WE9T2KNVrx" int2:id="hVFcvwGo">
      <int2:state int2:value="Rejected" int2:type="style"/>
    </int2:bookmark>
    <int2:bookmark int2:bookmarkName="_Int_xqv6pgv4" int2:invalidationBookmarkName="" int2:hashCode="IeRMLGBGPbpvoS" int2:id="qK8z6yGz">
      <int2:state int2:value="Rejected" int2:type="style"/>
    </int2:bookmark>
    <int2:bookmark int2:bookmarkName="_Int_ylrx6c5E" int2:invalidationBookmarkName="" int2:hashCode="SPW0sFXDTAtd5h" int2:id="b4eauMli">
      <int2:state int2:value="Rejected" int2:type="style"/>
    </int2:bookmark>
    <int2:bookmark int2:bookmarkName="_Int_bCz4g6Z2" int2:invalidationBookmarkName="" int2:hashCode="SPW0sFXDTAtd5h" int2:id="Qi49iUtj">
      <int2:state int2:value="Rejected" int2:type="style"/>
    </int2:bookmark>
    <int2:bookmark int2:bookmarkName="_Int_KsEZe1FB" int2:invalidationBookmarkName="" int2:hashCode="biDSsgPPvG2yGX" int2:id="omMNBVeU">
      <int2:state int2:value="Rejected" int2:type="style"/>
    </int2:bookmark>
    <int2:bookmark int2:bookmarkName="_Int_zgDthfla" int2:invalidationBookmarkName="" int2:hashCode="SPW0sFXDTAtd5h" int2:id="Ve43r4YY">
      <int2:state int2:value="Rejected" int2:type="style"/>
    </int2:bookmark>
    <int2:bookmark int2:bookmarkName="_Int_GrKSTicF" int2:invalidationBookmarkName="" int2:hashCode="AwTc265zVCuRNl" int2:id="m6dWNfPd">
      <int2:state int2:value="Rejected" int2:type="style"/>
    </int2:bookmark>
    <int2:bookmark int2:bookmarkName="_Int_nMuRcnjV" int2:invalidationBookmarkName="" int2:hashCode="HBb1ftRQoQXBKx" int2:id="4JBcfTft">
      <int2:state int2:value="Rejected" int2:type="gram"/>
    </int2:bookmark>
    <int2:bookmark int2:bookmarkName="_Int_wnpqvZXD" int2:invalidationBookmarkName="" int2:hashCode="05pHUHu+J8KnlI" int2:id="li4rgG9V">
      <int2:state int2:value="Rejected" int2:type="gram"/>
    </int2:bookmark>
    <int2:bookmark int2:bookmarkName="_Int_iAAzLYke" int2:invalidationBookmarkName="" int2:hashCode="RhlAJyjOR4GTGK" int2:id="H5FFZcZS">
      <int2:state int2:value="Rejected" int2:type="gram"/>
    </int2:bookmark>
    <int2:bookmark int2:bookmarkName="_Int_kjYPYrm8" int2:invalidationBookmarkName="" int2:hashCode="+MR+dc9UXulNTr" int2:id="qDHbil16">
      <int2:state int2:value="Rejected" int2:type="gram"/>
    </int2:bookmark>
    <int2:bookmark int2:bookmarkName="_Int_PZjXoDHY" int2:invalidationBookmarkName="" int2:hashCode="wUk160kQlx0Inc" int2:id="E794Tlhx">
      <int2:state int2:value="Rejected" int2:type="gram"/>
    </int2:bookmark>
    <int2:bookmark int2:bookmarkName="_Int_v2Fb2cy2" int2:invalidationBookmarkName="" int2:hashCode="ZV6XlnX5SQO0r5" int2:id="1Ze4RDH7">
      <int2:state int2:value="Rejected" int2:type="gram"/>
    </int2:bookmark>
    <int2:bookmark int2:bookmarkName="_Int_jLfHnAYe" int2:invalidationBookmarkName="" int2:hashCode="NZyFr9UBPaHvBg" int2:id="l65Dlg87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D988D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97EA1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771761"/>
    <w:multiLevelType w:val="hybridMultilevel"/>
    <w:tmpl w:val="75C688D6"/>
    <w:lvl w:ilvl="0" w:tplc="F8403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FCE0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52D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AF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057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DCBB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6AC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1E6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B632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E2B7C"/>
    <w:multiLevelType w:val="hybridMultilevel"/>
    <w:tmpl w:val="5DD88DEE"/>
    <w:lvl w:ilvl="0" w:tplc="684EC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22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36E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0646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2A3A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DEA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845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2A0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D49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BC908"/>
    <w:multiLevelType w:val="hybridMultilevel"/>
    <w:tmpl w:val="75F00EFA"/>
    <w:lvl w:ilvl="0" w:tplc="EE9C60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80E7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7ED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D2C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6CB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701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C00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C9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C22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B36E6"/>
    <w:multiLevelType w:val="multilevel"/>
    <w:tmpl w:val="AE94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6F3060"/>
    <w:multiLevelType w:val="multilevel"/>
    <w:tmpl w:val="27F0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822AB6"/>
    <w:multiLevelType w:val="hybridMultilevel"/>
    <w:tmpl w:val="A09E5456"/>
    <w:lvl w:ilvl="0" w:tplc="EDFEE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0AB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D2F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2872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C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0EF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DCA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72C1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9E7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DD79E"/>
    <w:multiLevelType w:val="hybridMultilevel"/>
    <w:tmpl w:val="87207728"/>
    <w:lvl w:ilvl="0" w:tplc="9F5E8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72FB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CE3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7A6D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05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187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9AE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08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3E7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A60B4"/>
    <w:multiLevelType w:val="multilevel"/>
    <w:tmpl w:val="6BB2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C8A3E7"/>
    <w:multiLevelType w:val="hybridMultilevel"/>
    <w:tmpl w:val="ABA09E32"/>
    <w:lvl w:ilvl="0" w:tplc="87181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069C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9E6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4038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01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38B6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5287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56B1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225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920D9"/>
    <w:multiLevelType w:val="hybridMultilevel"/>
    <w:tmpl w:val="1548B0A8"/>
    <w:lvl w:ilvl="0" w:tplc="9C362C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F0E0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D6BE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E4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943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20F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43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42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C0EE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4AC86"/>
    <w:multiLevelType w:val="hybridMultilevel"/>
    <w:tmpl w:val="508C6064"/>
    <w:lvl w:ilvl="0" w:tplc="66E0F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7E0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F0D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EE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6D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41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E8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C9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A2D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D4BFE"/>
    <w:multiLevelType w:val="hybridMultilevel"/>
    <w:tmpl w:val="03F298D6"/>
    <w:lvl w:ilvl="0" w:tplc="C46E6A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5DC31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D8C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6BD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EA3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40C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EAD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060D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C07B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BCE0B"/>
    <w:multiLevelType w:val="hybridMultilevel"/>
    <w:tmpl w:val="CC78BEFE"/>
    <w:lvl w:ilvl="0" w:tplc="96EED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FE63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EAD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86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01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880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3E4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057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DA6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830E4"/>
    <w:multiLevelType w:val="hybridMultilevel"/>
    <w:tmpl w:val="62CE05AA"/>
    <w:lvl w:ilvl="0" w:tplc="98A43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D2E8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D0D1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E1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72A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18A9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E5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F26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4C9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37013"/>
    <w:multiLevelType w:val="hybridMultilevel"/>
    <w:tmpl w:val="B92C4AF6"/>
    <w:lvl w:ilvl="0" w:tplc="454A7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68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0064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CDA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C25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726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2E0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CC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4E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C84B17"/>
    <w:multiLevelType w:val="hybridMultilevel"/>
    <w:tmpl w:val="F06AB420"/>
    <w:lvl w:ilvl="0" w:tplc="AFDC41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0660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C03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009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8CF2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DC5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01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863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04A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4A6B70"/>
    <w:multiLevelType w:val="multilevel"/>
    <w:tmpl w:val="CE10E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3C27FC"/>
    <w:multiLevelType w:val="multilevel"/>
    <w:tmpl w:val="631E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752973"/>
    <w:multiLevelType w:val="hybridMultilevel"/>
    <w:tmpl w:val="24369206"/>
    <w:lvl w:ilvl="0" w:tplc="84529D9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2DAA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900F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AE83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1A2D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8B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E62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0814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84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AE73B"/>
    <w:multiLevelType w:val="hybridMultilevel"/>
    <w:tmpl w:val="2B4EA2FC"/>
    <w:lvl w:ilvl="0" w:tplc="191C8D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E84E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121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54A8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CC2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6EE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C3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9AF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023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E085E"/>
    <w:multiLevelType w:val="multilevel"/>
    <w:tmpl w:val="5908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B126BB"/>
    <w:multiLevelType w:val="multilevel"/>
    <w:tmpl w:val="0D28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7A58B3"/>
    <w:multiLevelType w:val="hybridMultilevel"/>
    <w:tmpl w:val="29C85518"/>
    <w:lvl w:ilvl="0" w:tplc="F6303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4A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CCD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DE0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8AC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762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DC28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79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A83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60B43"/>
    <w:multiLevelType w:val="hybridMultilevel"/>
    <w:tmpl w:val="B644CDC0"/>
    <w:lvl w:ilvl="0" w:tplc="DB4C7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7E2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F22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48B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08DD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1E2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141F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441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BC4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FE3A3E"/>
    <w:multiLevelType w:val="hybridMultilevel"/>
    <w:tmpl w:val="5D807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271B2A"/>
    <w:multiLevelType w:val="multilevel"/>
    <w:tmpl w:val="9E30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5415A0"/>
    <w:multiLevelType w:val="hybridMultilevel"/>
    <w:tmpl w:val="57B4E9D8"/>
    <w:lvl w:ilvl="0" w:tplc="9CF26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FAE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8068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A8A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8A68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620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BA50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6E0A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988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901A5"/>
    <w:multiLevelType w:val="multilevel"/>
    <w:tmpl w:val="AEF8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A0B718"/>
    <w:multiLevelType w:val="hybridMultilevel"/>
    <w:tmpl w:val="7624D870"/>
    <w:lvl w:ilvl="0" w:tplc="BDF03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49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6440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CD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8C7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C57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081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A4C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7A8B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45A04"/>
    <w:multiLevelType w:val="multilevel"/>
    <w:tmpl w:val="4AC4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C9CA60"/>
    <w:multiLevelType w:val="hybridMultilevel"/>
    <w:tmpl w:val="301610D6"/>
    <w:lvl w:ilvl="0" w:tplc="56E27A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F9EAD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E4AD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422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AA2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586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1C3E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2B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80F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67668"/>
    <w:multiLevelType w:val="multilevel"/>
    <w:tmpl w:val="86FE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AC3D4B"/>
    <w:multiLevelType w:val="hybridMultilevel"/>
    <w:tmpl w:val="3BB8688C"/>
    <w:lvl w:ilvl="0" w:tplc="376ED6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EA82C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328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41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D052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E2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09D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140E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368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0482B6"/>
    <w:multiLevelType w:val="hybridMultilevel"/>
    <w:tmpl w:val="DEBC5C70"/>
    <w:lvl w:ilvl="0" w:tplc="91CE14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75ADA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EAB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EC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2E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CCC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88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E21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D66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FAF93F"/>
    <w:multiLevelType w:val="hybridMultilevel"/>
    <w:tmpl w:val="13C60142"/>
    <w:lvl w:ilvl="0" w:tplc="C298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2AE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7C4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306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6C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A6BA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7AC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44D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7CE3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17E9C3"/>
    <w:multiLevelType w:val="hybridMultilevel"/>
    <w:tmpl w:val="C0EA820E"/>
    <w:lvl w:ilvl="0" w:tplc="BBCC1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C09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826E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85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3081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C8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6C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7A2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A4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8E6D8C"/>
    <w:multiLevelType w:val="hybridMultilevel"/>
    <w:tmpl w:val="7B96BA4C"/>
    <w:lvl w:ilvl="0" w:tplc="94E22A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46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0A0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E6C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43D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B63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C6D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0C7A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B63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7E07DF"/>
    <w:multiLevelType w:val="hybridMultilevel"/>
    <w:tmpl w:val="D1CC1F52"/>
    <w:lvl w:ilvl="0" w:tplc="E50EE0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D044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EC7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0EA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CD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08E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4A6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9A0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5EC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8B7AD6"/>
    <w:multiLevelType w:val="hybridMultilevel"/>
    <w:tmpl w:val="B4E096F2"/>
    <w:lvl w:ilvl="0" w:tplc="5D9CAF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BD65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8E8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4F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EA0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2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A3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EBC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6A45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56AD43"/>
    <w:multiLevelType w:val="hybridMultilevel"/>
    <w:tmpl w:val="C7967202"/>
    <w:lvl w:ilvl="0" w:tplc="53983F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B2B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7049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A7B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6021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48B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A2B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72C2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2D6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4CF878"/>
    <w:multiLevelType w:val="hybridMultilevel"/>
    <w:tmpl w:val="848A18E8"/>
    <w:lvl w:ilvl="0" w:tplc="EC2C1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0A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AFA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41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298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60E3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E7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6A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348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77EDD7"/>
    <w:multiLevelType w:val="hybridMultilevel"/>
    <w:tmpl w:val="2990BC0E"/>
    <w:lvl w:ilvl="0" w:tplc="F34E94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3860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9CE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226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DE0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6E1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499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7491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6C8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90F8AF"/>
    <w:multiLevelType w:val="hybridMultilevel"/>
    <w:tmpl w:val="20FCE15E"/>
    <w:lvl w:ilvl="0" w:tplc="59DA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4C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B2B2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72B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FE8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54D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C1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A87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881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A8051A"/>
    <w:multiLevelType w:val="multilevel"/>
    <w:tmpl w:val="D02C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3C5CA3"/>
    <w:multiLevelType w:val="multilevel"/>
    <w:tmpl w:val="4E8E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735126">
    <w:abstractNumId w:val="36"/>
  </w:num>
  <w:num w:numId="2" w16cid:durableId="2013289641">
    <w:abstractNumId w:val="44"/>
  </w:num>
  <w:num w:numId="3" w16cid:durableId="155002640">
    <w:abstractNumId w:val="14"/>
  </w:num>
  <w:num w:numId="4" w16cid:durableId="1591429444">
    <w:abstractNumId w:val="16"/>
  </w:num>
  <w:num w:numId="5" w16cid:durableId="712386928">
    <w:abstractNumId w:val="24"/>
  </w:num>
  <w:num w:numId="6" w16cid:durableId="1392968769">
    <w:abstractNumId w:val="7"/>
  </w:num>
  <w:num w:numId="7" w16cid:durableId="173033401">
    <w:abstractNumId w:val="10"/>
  </w:num>
  <w:num w:numId="8" w16cid:durableId="198474343">
    <w:abstractNumId w:val="37"/>
  </w:num>
  <w:num w:numId="9" w16cid:durableId="971785129">
    <w:abstractNumId w:val="30"/>
  </w:num>
  <w:num w:numId="10" w16cid:durableId="1309629362">
    <w:abstractNumId w:val="3"/>
  </w:num>
  <w:num w:numId="11" w16cid:durableId="2030796270">
    <w:abstractNumId w:val="15"/>
  </w:num>
  <w:num w:numId="12" w16cid:durableId="1357924169">
    <w:abstractNumId w:val="28"/>
  </w:num>
  <w:num w:numId="13" w16cid:durableId="1806196349">
    <w:abstractNumId w:val="42"/>
  </w:num>
  <w:num w:numId="14" w16cid:durableId="1426923714">
    <w:abstractNumId w:val="12"/>
  </w:num>
  <w:num w:numId="15" w16cid:durableId="1713920349">
    <w:abstractNumId w:val="38"/>
  </w:num>
  <w:num w:numId="16" w16cid:durableId="2077893974">
    <w:abstractNumId w:val="2"/>
  </w:num>
  <w:num w:numId="17" w16cid:durableId="978728522">
    <w:abstractNumId w:val="25"/>
  </w:num>
  <w:num w:numId="18" w16cid:durableId="718480099">
    <w:abstractNumId w:val="8"/>
  </w:num>
  <w:num w:numId="19" w16cid:durableId="1227035787">
    <w:abstractNumId w:val="39"/>
  </w:num>
  <w:num w:numId="20" w16cid:durableId="2035886847">
    <w:abstractNumId w:val="17"/>
  </w:num>
  <w:num w:numId="21" w16cid:durableId="1738431636">
    <w:abstractNumId w:val="43"/>
  </w:num>
  <w:num w:numId="22" w16cid:durableId="1848903532">
    <w:abstractNumId w:val="13"/>
  </w:num>
  <w:num w:numId="23" w16cid:durableId="366029724">
    <w:abstractNumId w:val="4"/>
  </w:num>
  <w:num w:numId="24" w16cid:durableId="614673334">
    <w:abstractNumId w:val="21"/>
  </w:num>
  <w:num w:numId="25" w16cid:durableId="734166181">
    <w:abstractNumId w:val="40"/>
  </w:num>
  <w:num w:numId="26" w16cid:durableId="552277926">
    <w:abstractNumId w:val="11"/>
  </w:num>
  <w:num w:numId="27" w16cid:durableId="1904288900">
    <w:abstractNumId w:val="34"/>
  </w:num>
  <w:num w:numId="28" w16cid:durableId="1373841072">
    <w:abstractNumId w:val="41"/>
  </w:num>
  <w:num w:numId="29" w16cid:durableId="184292603">
    <w:abstractNumId w:val="35"/>
  </w:num>
  <w:num w:numId="30" w16cid:durableId="420102822">
    <w:abstractNumId w:val="32"/>
  </w:num>
  <w:num w:numId="31" w16cid:durableId="1569195972">
    <w:abstractNumId w:val="20"/>
  </w:num>
  <w:num w:numId="32" w16cid:durableId="1654724708">
    <w:abstractNumId w:val="1"/>
  </w:num>
  <w:num w:numId="33" w16cid:durableId="897284651">
    <w:abstractNumId w:val="0"/>
  </w:num>
  <w:num w:numId="34" w16cid:durableId="1380324952">
    <w:abstractNumId w:val="18"/>
  </w:num>
  <w:num w:numId="35" w16cid:durableId="1335257203">
    <w:abstractNumId w:val="45"/>
  </w:num>
  <w:num w:numId="36" w16cid:durableId="189535706">
    <w:abstractNumId w:val="27"/>
  </w:num>
  <w:num w:numId="37" w16cid:durableId="596716524">
    <w:abstractNumId w:val="46"/>
  </w:num>
  <w:num w:numId="38" w16cid:durableId="1226258840">
    <w:abstractNumId w:val="23"/>
  </w:num>
  <w:num w:numId="39" w16cid:durableId="392654179">
    <w:abstractNumId w:val="19"/>
  </w:num>
  <w:num w:numId="40" w16cid:durableId="2047563143">
    <w:abstractNumId w:val="29"/>
  </w:num>
  <w:num w:numId="41" w16cid:durableId="260265017">
    <w:abstractNumId w:val="33"/>
  </w:num>
  <w:num w:numId="42" w16cid:durableId="362483318">
    <w:abstractNumId w:val="31"/>
  </w:num>
  <w:num w:numId="43" w16cid:durableId="2075272430">
    <w:abstractNumId w:val="5"/>
  </w:num>
  <w:num w:numId="44" w16cid:durableId="201138094">
    <w:abstractNumId w:val="6"/>
  </w:num>
  <w:num w:numId="45" w16cid:durableId="1314022217">
    <w:abstractNumId w:val="9"/>
  </w:num>
  <w:num w:numId="46" w16cid:durableId="1241797058">
    <w:abstractNumId w:val="22"/>
  </w:num>
  <w:num w:numId="47" w16cid:durableId="1289510536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E4"/>
    <w:rsid w:val="00004BAF"/>
    <w:rsid w:val="00035109"/>
    <w:rsid w:val="0005236A"/>
    <w:rsid w:val="0006300A"/>
    <w:rsid w:val="000A3D34"/>
    <w:rsid w:val="000C2633"/>
    <w:rsid w:val="000F0536"/>
    <w:rsid w:val="000F4414"/>
    <w:rsid w:val="001124A8"/>
    <w:rsid w:val="001208D5"/>
    <w:rsid w:val="00141D0E"/>
    <w:rsid w:val="00150FC2"/>
    <w:rsid w:val="001571B3"/>
    <w:rsid w:val="00160382"/>
    <w:rsid w:val="00185907"/>
    <w:rsid w:val="00187FAC"/>
    <w:rsid w:val="001A0148"/>
    <w:rsid w:val="001A02FB"/>
    <w:rsid w:val="001A40E4"/>
    <w:rsid w:val="001B0D4D"/>
    <w:rsid w:val="001B2073"/>
    <w:rsid w:val="001B23D0"/>
    <w:rsid w:val="001C09BA"/>
    <w:rsid w:val="001C7AAA"/>
    <w:rsid w:val="001E24B3"/>
    <w:rsid w:val="001E59CF"/>
    <w:rsid w:val="001E66CC"/>
    <w:rsid w:val="001F0B47"/>
    <w:rsid w:val="001F0F29"/>
    <w:rsid w:val="001F6AF7"/>
    <w:rsid w:val="001F7FF0"/>
    <w:rsid w:val="002223A8"/>
    <w:rsid w:val="0022258B"/>
    <w:rsid w:val="00225577"/>
    <w:rsid w:val="00226457"/>
    <w:rsid w:val="002325E7"/>
    <w:rsid w:val="002478DE"/>
    <w:rsid w:val="00263D33"/>
    <w:rsid w:val="00280D64"/>
    <w:rsid w:val="0029565B"/>
    <w:rsid w:val="002C3790"/>
    <w:rsid w:val="002C3F79"/>
    <w:rsid w:val="002D34C3"/>
    <w:rsid w:val="002E1A45"/>
    <w:rsid w:val="002F1DBC"/>
    <w:rsid w:val="00302FA9"/>
    <w:rsid w:val="00305D21"/>
    <w:rsid w:val="00306A3B"/>
    <w:rsid w:val="00314187"/>
    <w:rsid w:val="00314408"/>
    <w:rsid w:val="00316A89"/>
    <w:rsid w:val="003241AA"/>
    <w:rsid w:val="00342CDD"/>
    <w:rsid w:val="00363A6A"/>
    <w:rsid w:val="00373451"/>
    <w:rsid w:val="00395E42"/>
    <w:rsid w:val="003B2126"/>
    <w:rsid w:val="003B5A1B"/>
    <w:rsid w:val="003BF93D"/>
    <w:rsid w:val="003C2A2A"/>
    <w:rsid w:val="003C3916"/>
    <w:rsid w:val="003D3D56"/>
    <w:rsid w:val="003E1848"/>
    <w:rsid w:val="003E3C01"/>
    <w:rsid w:val="003F5956"/>
    <w:rsid w:val="00400F39"/>
    <w:rsid w:val="0042021F"/>
    <w:rsid w:val="004331DD"/>
    <w:rsid w:val="00440BFA"/>
    <w:rsid w:val="00457FE1"/>
    <w:rsid w:val="00460A8F"/>
    <w:rsid w:val="00484BDB"/>
    <w:rsid w:val="0049351B"/>
    <w:rsid w:val="00493EE3"/>
    <w:rsid w:val="004C1460"/>
    <w:rsid w:val="004E0991"/>
    <w:rsid w:val="004E1A15"/>
    <w:rsid w:val="004E2E6F"/>
    <w:rsid w:val="004E69FD"/>
    <w:rsid w:val="004F3676"/>
    <w:rsid w:val="004F7F96"/>
    <w:rsid w:val="0050643B"/>
    <w:rsid w:val="00512DF3"/>
    <w:rsid w:val="00521A90"/>
    <w:rsid w:val="005352EA"/>
    <w:rsid w:val="00540B14"/>
    <w:rsid w:val="005443BE"/>
    <w:rsid w:val="00552CB5"/>
    <w:rsid w:val="005601F7"/>
    <w:rsid w:val="005671A2"/>
    <w:rsid w:val="00585534"/>
    <w:rsid w:val="00585717"/>
    <w:rsid w:val="0058746B"/>
    <w:rsid w:val="005A0261"/>
    <w:rsid w:val="005B18CC"/>
    <w:rsid w:val="005B2E02"/>
    <w:rsid w:val="005B60AF"/>
    <w:rsid w:val="005C169E"/>
    <w:rsid w:val="005D40B8"/>
    <w:rsid w:val="005D7BC8"/>
    <w:rsid w:val="005E3543"/>
    <w:rsid w:val="005E5EF0"/>
    <w:rsid w:val="005F4C6D"/>
    <w:rsid w:val="00612793"/>
    <w:rsid w:val="00617D81"/>
    <w:rsid w:val="00620C9B"/>
    <w:rsid w:val="006228EE"/>
    <w:rsid w:val="00625432"/>
    <w:rsid w:val="00630F10"/>
    <w:rsid w:val="00635407"/>
    <w:rsid w:val="00635777"/>
    <w:rsid w:val="006500A1"/>
    <w:rsid w:val="00656441"/>
    <w:rsid w:val="00657C8E"/>
    <w:rsid w:val="0066002F"/>
    <w:rsid w:val="0067078C"/>
    <w:rsid w:val="006769FA"/>
    <w:rsid w:val="00696B37"/>
    <w:rsid w:val="006A0C25"/>
    <w:rsid w:val="006A6AB0"/>
    <w:rsid w:val="006B1222"/>
    <w:rsid w:val="006F1D74"/>
    <w:rsid w:val="006F230F"/>
    <w:rsid w:val="00717717"/>
    <w:rsid w:val="00722EF1"/>
    <w:rsid w:val="00761239"/>
    <w:rsid w:val="007639AB"/>
    <w:rsid w:val="0076627B"/>
    <w:rsid w:val="00766EEF"/>
    <w:rsid w:val="00790DB0"/>
    <w:rsid w:val="00795023"/>
    <w:rsid w:val="007A3485"/>
    <w:rsid w:val="007C0E75"/>
    <w:rsid w:val="007C1EB5"/>
    <w:rsid w:val="007C20C0"/>
    <w:rsid w:val="007C381B"/>
    <w:rsid w:val="007E0A84"/>
    <w:rsid w:val="007E1C2B"/>
    <w:rsid w:val="007E5548"/>
    <w:rsid w:val="007F042A"/>
    <w:rsid w:val="00802707"/>
    <w:rsid w:val="008156CB"/>
    <w:rsid w:val="00831AEA"/>
    <w:rsid w:val="008407DE"/>
    <w:rsid w:val="00840BC8"/>
    <w:rsid w:val="0085022F"/>
    <w:rsid w:val="008527F0"/>
    <w:rsid w:val="008538C2"/>
    <w:rsid w:val="00864BEF"/>
    <w:rsid w:val="00880DA5"/>
    <w:rsid w:val="00881185"/>
    <w:rsid w:val="008943F7"/>
    <w:rsid w:val="008A6F05"/>
    <w:rsid w:val="008C414A"/>
    <w:rsid w:val="008D1031"/>
    <w:rsid w:val="008D6FB2"/>
    <w:rsid w:val="008E1BDD"/>
    <w:rsid w:val="008E1E72"/>
    <w:rsid w:val="008E5027"/>
    <w:rsid w:val="00917766"/>
    <w:rsid w:val="00922164"/>
    <w:rsid w:val="009471AE"/>
    <w:rsid w:val="00947C69"/>
    <w:rsid w:val="009541C6"/>
    <w:rsid w:val="00973885"/>
    <w:rsid w:val="00990808"/>
    <w:rsid w:val="00991989"/>
    <w:rsid w:val="009922CD"/>
    <w:rsid w:val="00996193"/>
    <w:rsid w:val="009A0AA8"/>
    <w:rsid w:val="009C599E"/>
    <w:rsid w:val="009C7DE8"/>
    <w:rsid w:val="009D240B"/>
    <w:rsid w:val="009D32EE"/>
    <w:rsid w:val="009E1715"/>
    <w:rsid w:val="009E524E"/>
    <w:rsid w:val="009E5C7B"/>
    <w:rsid w:val="00A17B77"/>
    <w:rsid w:val="00A276BC"/>
    <w:rsid w:val="00A42021"/>
    <w:rsid w:val="00A5050C"/>
    <w:rsid w:val="00A52AE9"/>
    <w:rsid w:val="00A63436"/>
    <w:rsid w:val="00A670F2"/>
    <w:rsid w:val="00A72FF0"/>
    <w:rsid w:val="00A73B83"/>
    <w:rsid w:val="00A772A1"/>
    <w:rsid w:val="00AB46AD"/>
    <w:rsid w:val="00AB6924"/>
    <w:rsid w:val="00AB74D7"/>
    <w:rsid w:val="00AC0BB5"/>
    <w:rsid w:val="00AC4393"/>
    <w:rsid w:val="00AC450A"/>
    <w:rsid w:val="00AC5C2E"/>
    <w:rsid w:val="00AD0714"/>
    <w:rsid w:val="00AF4B4D"/>
    <w:rsid w:val="00B0492D"/>
    <w:rsid w:val="00B316B7"/>
    <w:rsid w:val="00B31B6E"/>
    <w:rsid w:val="00B42047"/>
    <w:rsid w:val="00B427F1"/>
    <w:rsid w:val="00B47B3D"/>
    <w:rsid w:val="00B774AB"/>
    <w:rsid w:val="00B8392C"/>
    <w:rsid w:val="00BB17A0"/>
    <w:rsid w:val="00BB1C93"/>
    <w:rsid w:val="00BB4F7D"/>
    <w:rsid w:val="00BB7F84"/>
    <w:rsid w:val="00BC7D19"/>
    <w:rsid w:val="00BD66C3"/>
    <w:rsid w:val="00BD76E2"/>
    <w:rsid w:val="00BD7E74"/>
    <w:rsid w:val="00BE2742"/>
    <w:rsid w:val="00BF5E7A"/>
    <w:rsid w:val="00C01DB9"/>
    <w:rsid w:val="00C07439"/>
    <w:rsid w:val="00C20240"/>
    <w:rsid w:val="00C26D0F"/>
    <w:rsid w:val="00C4185E"/>
    <w:rsid w:val="00C5493D"/>
    <w:rsid w:val="00C607E4"/>
    <w:rsid w:val="00C61D6A"/>
    <w:rsid w:val="00C64161"/>
    <w:rsid w:val="00C85455"/>
    <w:rsid w:val="00C96A87"/>
    <w:rsid w:val="00C97885"/>
    <w:rsid w:val="00C97931"/>
    <w:rsid w:val="00CA1C12"/>
    <w:rsid w:val="00CA3A92"/>
    <w:rsid w:val="00CA7DE2"/>
    <w:rsid w:val="00CB5014"/>
    <w:rsid w:val="00CC0E0A"/>
    <w:rsid w:val="00CC4B54"/>
    <w:rsid w:val="00CC6069"/>
    <w:rsid w:val="00CC6819"/>
    <w:rsid w:val="00CD6080"/>
    <w:rsid w:val="00CE2F3B"/>
    <w:rsid w:val="00CE3D06"/>
    <w:rsid w:val="00D1666F"/>
    <w:rsid w:val="00D21897"/>
    <w:rsid w:val="00D5A812"/>
    <w:rsid w:val="00D70121"/>
    <w:rsid w:val="00D71F05"/>
    <w:rsid w:val="00D7348B"/>
    <w:rsid w:val="00D76E28"/>
    <w:rsid w:val="00D84A03"/>
    <w:rsid w:val="00D91B53"/>
    <w:rsid w:val="00D937B8"/>
    <w:rsid w:val="00D95C7E"/>
    <w:rsid w:val="00DA2EA0"/>
    <w:rsid w:val="00DA5667"/>
    <w:rsid w:val="00DA70B0"/>
    <w:rsid w:val="00DB46F1"/>
    <w:rsid w:val="00DB4F9A"/>
    <w:rsid w:val="00DB5AE4"/>
    <w:rsid w:val="00DC4064"/>
    <w:rsid w:val="00DC599E"/>
    <w:rsid w:val="00DD488B"/>
    <w:rsid w:val="00DE3474"/>
    <w:rsid w:val="00DE7FEC"/>
    <w:rsid w:val="00DF0A2D"/>
    <w:rsid w:val="00DF2CE9"/>
    <w:rsid w:val="00DF7578"/>
    <w:rsid w:val="00E0070C"/>
    <w:rsid w:val="00E00E9F"/>
    <w:rsid w:val="00E14860"/>
    <w:rsid w:val="00E2222F"/>
    <w:rsid w:val="00E2641F"/>
    <w:rsid w:val="00E41E3D"/>
    <w:rsid w:val="00E502A2"/>
    <w:rsid w:val="00E53AE0"/>
    <w:rsid w:val="00E553AA"/>
    <w:rsid w:val="00E57EC8"/>
    <w:rsid w:val="00E60B81"/>
    <w:rsid w:val="00E75D01"/>
    <w:rsid w:val="00E85D35"/>
    <w:rsid w:val="00E9286A"/>
    <w:rsid w:val="00EA0EB4"/>
    <w:rsid w:val="00EA2DDB"/>
    <w:rsid w:val="00EA319D"/>
    <w:rsid w:val="00EA4A4F"/>
    <w:rsid w:val="00EA4BA7"/>
    <w:rsid w:val="00EA5E67"/>
    <w:rsid w:val="00EB0DD1"/>
    <w:rsid w:val="00EB3046"/>
    <w:rsid w:val="00EC5D24"/>
    <w:rsid w:val="00EE0D2E"/>
    <w:rsid w:val="00F05814"/>
    <w:rsid w:val="00F06ED0"/>
    <w:rsid w:val="00F10DB4"/>
    <w:rsid w:val="00F13C16"/>
    <w:rsid w:val="00F243FB"/>
    <w:rsid w:val="00F37398"/>
    <w:rsid w:val="00F41E41"/>
    <w:rsid w:val="00F42096"/>
    <w:rsid w:val="00F472CB"/>
    <w:rsid w:val="00F51A82"/>
    <w:rsid w:val="00F5388D"/>
    <w:rsid w:val="00F60A01"/>
    <w:rsid w:val="00F61574"/>
    <w:rsid w:val="00F7197A"/>
    <w:rsid w:val="00F73A09"/>
    <w:rsid w:val="00F74197"/>
    <w:rsid w:val="00F77BC4"/>
    <w:rsid w:val="00F8535E"/>
    <w:rsid w:val="00F929DB"/>
    <w:rsid w:val="00F930F4"/>
    <w:rsid w:val="00FA34A1"/>
    <w:rsid w:val="00FA3B5D"/>
    <w:rsid w:val="00FB2197"/>
    <w:rsid w:val="00FB31F0"/>
    <w:rsid w:val="00FB3845"/>
    <w:rsid w:val="00FC53EB"/>
    <w:rsid w:val="00FD6256"/>
    <w:rsid w:val="00FE2E1A"/>
    <w:rsid w:val="00FE33F7"/>
    <w:rsid w:val="01CD152D"/>
    <w:rsid w:val="02103F49"/>
    <w:rsid w:val="0212A3F2"/>
    <w:rsid w:val="02154D09"/>
    <w:rsid w:val="0233D92B"/>
    <w:rsid w:val="0451372A"/>
    <w:rsid w:val="04D901CD"/>
    <w:rsid w:val="05071DDD"/>
    <w:rsid w:val="0539DB8B"/>
    <w:rsid w:val="05E50A34"/>
    <w:rsid w:val="06179BF0"/>
    <w:rsid w:val="06686B85"/>
    <w:rsid w:val="06D80DE7"/>
    <w:rsid w:val="0738409D"/>
    <w:rsid w:val="0760B1E7"/>
    <w:rsid w:val="08065C15"/>
    <w:rsid w:val="087BD1F3"/>
    <w:rsid w:val="089EF916"/>
    <w:rsid w:val="0905FDA5"/>
    <w:rsid w:val="0996ADCB"/>
    <w:rsid w:val="09989808"/>
    <w:rsid w:val="09CF37BC"/>
    <w:rsid w:val="0A26E301"/>
    <w:rsid w:val="0A67DF80"/>
    <w:rsid w:val="0BB7A847"/>
    <w:rsid w:val="0BE889E8"/>
    <w:rsid w:val="0C1FE556"/>
    <w:rsid w:val="0CABAC76"/>
    <w:rsid w:val="0CAE157F"/>
    <w:rsid w:val="0D1B6946"/>
    <w:rsid w:val="0DA6EB3E"/>
    <w:rsid w:val="0E4F7AA4"/>
    <w:rsid w:val="0F7770D6"/>
    <w:rsid w:val="0F9B2807"/>
    <w:rsid w:val="0FB9FACE"/>
    <w:rsid w:val="0FF57072"/>
    <w:rsid w:val="0FFC8B3E"/>
    <w:rsid w:val="10215A21"/>
    <w:rsid w:val="104673BC"/>
    <w:rsid w:val="1064AAA3"/>
    <w:rsid w:val="10C8B80C"/>
    <w:rsid w:val="114DACE7"/>
    <w:rsid w:val="11972D4F"/>
    <w:rsid w:val="11EE024F"/>
    <w:rsid w:val="1253B9C5"/>
    <w:rsid w:val="12A525FC"/>
    <w:rsid w:val="12BFEF1C"/>
    <w:rsid w:val="138D0CED"/>
    <w:rsid w:val="1400FF85"/>
    <w:rsid w:val="141D91F4"/>
    <w:rsid w:val="143E4539"/>
    <w:rsid w:val="144678F3"/>
    <w:rsid w:val="145E9EF3"/>
    <w:rsid w:val="14C6E61F"/>
    <w:rsid w:val="14F68B13"/>
    <w:rsid w:val="152B352D"/>
    <w:rsid w:val="15369D83"/>
    <w:rsid w:val="160ED13C"/>
    <w:rsid w:val="16778207"/>
    <w:rsid w:val="16A24C82"/>
    <w:rsid w:val="16A65858"/>
    <w:rsid w:val="16ED37BA"/>
    <w:rsid w:val="17B024B2"/>
    <w:rsid w:val="186B6EA0"/>
    <w:rsid w:val="186ED5A9"/>
    <w:rsid w:val="188D03B7"/>
    <w:rsid w:val="188E159F"/>
    <w:rsid w:val="18B7A2B7"/>
    <w:rsid w:val="199F00D4"/>
    <w:rsid w:val="19B4D14B"/>
    <w:rsid w:val="19CB86CE"/>
    <w:rsid w:val="19D9D50B"/>
    <w:rsid w:val="1A309A0E"/>
    <w:rsid w:val="1A4F6046"/>
    <w:rsid w:val="1B753545"/>
    <w:rsid w:val="1B9ABD6E"/>
    <w:rsid w:val="1BDC0C23"/>
    <w:rsid w:val="1C05A01C"/>
    <w:rsid w:val="1CBF0FCF"/>
    <w:rsid w:val="1DBA842E"/>
    <w:rsid w:val="1DC6DF8F"/>
    <w:rsid w:val="1F6EA6AC"/>
    <w:rsid w:val="20A30B40"/>
    <w:rsid w:val="211509B3"/>
    <w:rsid w:val="2146798D"/>
    <w:rsid w:val="21ABBADD"/>
    <w:rsid w:val="21B35EA2"/>
    <w:rsid w:val="21DBD67C"/>
    <w:rsid w:val="21E89265"/>
    <w:rsid w:val="21E8B104"/>
    <w:rsid w:val="22312A31"/>
    <w:rsid w:val="22318812"/>
    <w:rsid w:val="227F9A85"/>
    <w:rsid w:val="229176DA"/>
    <w:rsid w:val="23368FFA"/>
    <w:rsid w:val="23759630"/>
    <w:rsid w:val="238749AC"/>
    <w:rsid w:val="240E1AA4"/>
    <w:rsid w:val="24672845"/>
    <w:rsid w:val="2468E615"/>
    <w:rsid w:val="24871F38"/>
    <w:rsid w:val="248CBA1F"/>
    <w:rsid w:val="24A6F2C0"/>
    <w:rsid w:val="24C53CE0"/>
    <w:rsid w:val="25A78CDA"/>
    <w:rsid w:val="25C54D1A"/>
    <w:rsid w:val="25DC201D"/>
    <w:rsid w:val="25EDB6DE"/>
    <w:rsid w:val="26311DED"/>
    <w:rsid w:val="263C2A1D"/>
    <w:rsid w:val="265E3479"/>
    <w:rsid w:val="266E7682"/>
    <w:rsid w:val="26A577B8"/>
    <w:rsid w:val="2720BBAD"/>
    <w:rsid w:val="273C4951"/>
    <w:rsid w:val="289FE9B9"/>
    <w:rsid w:val="28A05649"/>
    <w:rsid w:val="28C70289"/>
    <w:rsid w:val="29074A8E"/>
    <w:rsid w:val="291DA423"/>
    <w:rsid w:val="292A6CA1"/>
    <w:rsid w:val="29721C3E"/>
    <w:rsid w:val="29C14649"/>
    <w:rsid w:val="29CAF85D"/>
    <w:rsid w:val="29DC090D"/>
    <w:rsid w:val="2A0D36CF"/>
    <w:rsid w:val="2A128AF0"/>
    <w:rsid w:val="2A5F1110"/>
    <w:rsid w:val="2A7A02B8"/>
    <w:rsid w:val="2B5962D7"/>
    <w:rsid w:val="2BC2DE84"/>
    <w:rsid w:val="2BD063C3"/>
    <w:rsid w:val="2BD5F4E0"/>
    <w:rsid w:val="2C0A26E3"/>
    <w:rsid w:val="2C2406FB"/>
    <w:rsid w:val="2CDA59E5"/>
    <w:rsid w:val="2D865882"/>
    <w:rsid w:val="2E558C1C"/>
    <w:rsid w:val="2E5D931E"/>
    <w:rsid w:val="2E81058D"/>
    <w:rsid w:val="2E81AB9A"/>
    <w:rsid w:val="2FFF9AEE"/>
    <w:rsid w:val="300720A4"/>
    <w:rsid w:val="3008C5EB"/>
    <w:rsid w:val="302972BA"/>
    <w:rsid w:val="307033E7"/>
    <w:rsid w:val="30779932"/>
    <w:rsid w:val="309A58CC"/>
    <w:rsid w:val="31E84FE6"/>
    <w:rsid w:val="31EDEF22"/>
    <w:rsid w:val="321A4827"/>
    <w:rsid w:val="327568F6"/>
    <w:rsid w:val="32855827"/>
    <w:rsid w:val="32C4E9CA"/>
    <w:rsid w:val="337FC87B"/>
    <w:rsid w:val="33826AA7"/>
    <w:rsid w:val="33B51544"/>
    <w:rsid w:val="33F68AC4"/>
    <w:rsid w:val="34D5CFF0"/>
    <w:rsid w:val="34F14BA6"/>
    <w:rsid w:val="35159337"/>
    <w:rsid w:val="3568F8E8"/>
    <w:rsid w:val="369B003C"/>
    <w:rsid w:val="36A344F4"/>
    <w:rsid w:val="36C35FE9"/>
    <w:rsid w:val="370CD896"/>
    <w:rsid w:val="374B10C5"/>
    <w:rsid w:val="3755DFCE"/>
    <w:rsid w:val="3799B7D1"/>
    <w:rsid w:val="37D1A15C"/>
    <w:rsid w:val="37FAAF73"/>
    <w:rsid w:val="383B5AD5"/>
    <w:rsid w:val="385DC24E"/>
    <w:rsid w:val="39BB7924"/>
    <w:rsid w:val="39DD81C2"/>
    <w:rsid w:val="3A149E82"/>
    <w:rsid w:val="3A328D7F"/>
    <w:rsid w:val="3A645AAF"/>
    <w:rsid w:val="3AD8E849"/>
    <w:rsid w:val="3B2E37CA"/>
    <w:rsid w:val="3BD05B2D"/>
    <w:rsid w:val="3BDBDC75"/>
    <w:rsid w:val="3C2874DB"/>
    <w:rsid w:val="3CA1D37A"/>
    <w:rsid w:val="3D54B9DF"/>
    <w:rsid w:val="3DBB49B3"/>
    <w:rsid w:val="3DE09E9F"/>
    <w:rsid w:val="3E21A074"/>
    <w:rsid w:val="3E33534C"/>
    <w:rsid w:val="3E5787C1"/>
    <w:rsid w:val="3EA49C66"/>
    <w:rsid w:val="3EB0DC4A"/>
    <w:rsid w:val="3EFD7BE7"/>
    <w:rsid w:val="3F577A06"/>
    <w:rsid w:val="3F63E2DD"/>
    <w:rsid w:val="3F65F961"/>
    <w:rsid w:val="4012B876"/>
    <w:rsid w:val="408EDC99"/>
    <w:rsid w:val="4146E527"/>
    <w:rsid w:val="41634421"/>
    <w:rsid w:val="4188FD80"/>
    <w:rsid w:val="418A2FC4"/>
    <w:rsid w:val="42252EDA"/>
    <w:rsid w:val="42442B78"/>
    <w:rsid w:val="426B7CD7"/>
    <w:rsid w:val="4281B309"/>
    <w:rsid w:val="4299C56C"/>
    <w:rsid w:val="4369B9CB"/>
    <w:rsid w:val="442FDB8C"/>
    <w:rsid w:val="443C6AC3"/>
    <w:rsid w:val="4478E75D"/>
    <w:rsid w:val="44F48DC5"/>
    <w:rsid w:val="453B972F"/>
    <w:rsid w:val="455B2788"/>
    <w:rsid w:val="45A839D4"/>
    <w:rsid w:val="4619D284"/>
    <w:rsid w:val="464ADDE0"/>
    <w:rsid w:val="465A921E"/>
    <w:rsid w:val="471AA1D2"/>
    <w:rsid w:val="4747541C"/>
    <w:rsid w:val="4768C5CF"/>
    <w:rsid w:val="47F73D90"/>
    <w:rsid w:val="4884C70D"/>
    <w:rsid w:val="48886899"/>
    <w:rsid w:val="48C31B92"/>
    <w:rsid w:val="48F5AC60"/>
    <w:rsid w:val="496E54F6"/>
    <w:rsid w:val="49A42F03"/>
    <w:rsid w:val="49BA4888"/>
    <w:rsid w:val="49E74C8F"/>
    <w:rsid w:val="49ECC26B"/>
    <w:rsid w:val="4B7EB986"/>
    <w:rsid w:val="4BDAD9AC"/>
    <w:rsid w:val="4BFC3D85"/>
    <w:rsid w:val="4C4D1974"/>
    <w:rsid w:val="4CB633C1"/>
    <w:rsid w:val="4CC57D7A"/>
    <w:rsid w:val="4CE645C6"/>
    <w:rsid w:val="4D48A38E"/>
    <w:rsid w:val="4DB63C83"/>
    <w:rsid w:val="4E1A4E9E"/>
    <w:rsid w:val="4E3A0D28"/>
    <w:rsid w:val="4E8F56BC"/>
    <w:rsid w:val="4F25A1FE"/>
    <w:rsid w:val="4FF91805"/>
    <w:rsid w:val="4FFD2147"/>
    <w:rsid w:val="50153857"/>
    <w:rsid w:val="50530E4A"/>
    <w:rsid w:val="50D38554"/>
    <w:rsid w:val="518D44A3"/>
    <w:rsid w:val="51BF9D46"/>
    <w:rsid w:val="51D052AB"/>
    <w:rsid w:val="51E573DC"/>
    <w:rsid w:val="520A18D2"/>
    <w:rsid w:val="5249559E"/>
    <w:rsid w:val="525EF83E"/>
    <w:rsid w:val="52FCD16B"/>
    <w:rsid w:val="5334F799"/>
    <w:rsid w:val="5453F19C"/>
    <w:rsid w:val="546F34F5"/>
    <w:rsid w:val="5500D292"/>
    <w:rsid w:val="55249F46"/>
    <w:rsid w:val="55300DCF"/>
    <w:rsid w:val="553D21F0"/>
    <w:rsid w:val="55F075C9"/>
    <w:rsid w:val="56456E17"/>
    <w:rsid w:val="5658D8E4"/>
    <w:rsid w:val="56E7B4A5"/>
    <w:rsid w:val="56FE4515"/>
    <w:rsid w:val="5700DB39"/>
    <w:rsid w:val="57A9CB54"/>
    <w:rsid w:val="5809415B"/>
    <w:rsid w:val="5845FD32"/>
    <w:rsid w:val="58E0D315"/>
    <w:rsid w:val="58FF44CC"/>
    <w:rsid w:val="5A74986E"/>
    <w:rsid w:val="5A756095"/>
    <w:rsid w:val="5AA9D7B9"/>
    <w:rsid w:val="5B279983"/>
    <w:rsid w:val="5B33FA57"/>
    <w:rsid w:val="5B37DF91"/>
    <w:rsid w:val="5B3994B5"/>
    <w:rsid w:val="5B597614"/>
    <w:rsid w:val="5B956B2D"/>
    <w:rsid w:val="5C39F9BD"/>
    <w:rsid w:val="5CC48189"/>
    <w:rsid w:val="5CFCFF8E"/>
    <w:rsid w:val="5D0BB96C"/>
    <w:rsid w:val="5D225480"/>
    <w:rsid w:val="5D5D60D8"/>
    <w:rsid w:val="5DC45F4C"/>
    <w:rsid w:val="5E611703"/>
    <w:rsid w:val="5EAB8AFB"/>
    <w:rsid w:val="5ED044B3"/>
    <w:rsid w:val="5EFCB667"/>
    <w:rsid w:val="5F665107"/>
    <w:rsid w:val="5FEF4C56"/>
    <w:rsid w:val="5FF6B8D3"/>
    <w:rsid w:val="6021338A"/>
    <w:rsid w:val="60395F23"/>
    <w:rsid w:val="60EFE74A"/>
    <w:rsid w:val="610EBBFA"/>
    <w:rsid w:val="610F4A46"/>
    <w:rsid w:val="61797754"/>
    <w:rsid w:val="617CEB99"/>
    <w:rsid w:val="623D4817"/>
    <w:rsid w:val="62B183E2"/>
    <w:rsid w:val="62BB8D0E"/>
    <w:rsid w:val="62E4479D"/>
    <w:rsid w:val="62FAA3D6"/>
    <w:rsid w:val="630972D4"/>
    <w:rsid w:val="633180D1"/>
    <w:rsid w:val="6333931D"/>
    <w:rsid w:val="636B50A7"/>
    <w:rsid w:val="63C31523"/>
    <w:rsid w:val="64219895"/>
    <w:rsid w:val="6500F5A0"/>
    <w:rsid w:val="651A0D16"/>
    <w:rsid w:val="65446254"/>
    <w:rsid w:val="658C77CD"/>
    <w:rsid w:val="658E8465"/>
    <w:rsid w:val="65BF4142"/>
    <w:rsid w:val="66201B61"/>
    <w:rsid w:val="664164F7"/>
    <w:rsid w:val="66765AAB"/>
    <w:rsid w:val="66B2E65D"/>
    <w:rsid w:val="66DF99FC"/>
    <w:rsid w:val="67608756"/>
    <w:rsid w:val="676477B8"/>
    <w:rsid w:val="6784572A"/>
    <w:rsid w:val="679583FB"/>
    <w:rsid w:val="67DCC587"/>
    <w:rsid w:val="687340D6"/>
    <w:rsid w:val="68A83455"/>
    <w:rsid w:val="68AA0441"/>
    <w:rsid w:val="6A1FF227"/>
    <w:rsid w:val="6A230262"/>
    <w:rsid w:val="6A2F8DAB"/>
    <w:rsid w:val="6A36164F"/>
    <w:rsid w:val="6A4EE225"/>
    <w:rsid w:val="6A60495A"/>
    <w:rsid w:val="6AA8254F"/>
    <w:rsid w:val="6ADDE541"/>
    <w:rsid w:val="6B355F88"/>
    <w:rsid w:val="6B42D07B"/>
    <w:rsid w:val="6B479336"/>
    <w:rsid w:val="6B4C0905"/>
    <w:rsid w:val="6BC26EEB"/>
    <w:rsid w:val="6BF9500E"/>
    <w:rsid w:val="6C020D87"/>
    <w:rsid w:val="6C09A04D"/>
    <w:rsid w:val="6C1CC0BB"/>
    <w:rsid w:val="6C5BB0B1"/>
    <w:rsid w:val="6C7F6082"/>
    <w:rsid w:val="6D824E30"/>
    <w:rsid w:val="6D8F1187"/>
    <w:rsid w:val="6E3611C6"/>
    <w:rsid w:val="6E832F2D"/>
    <w:rsid w:val="6ECD1C16"/>
    <w:rsid w:val="6ED63234"/>
    <w:rsid w:val="6EE87F28"/>
    <w:rsid w:val="6F85585B"/>
    <w:rsid w:val="702B6FF1"/>
    <w:rsid w:val="7074C98B"/>
    <w:rsid w:val="708CFE49"/>
    <w:rsid w:val="70A977AA"/>
    <w:rsid w:val="70B1AC0D"/>
    <w:rsid w:val="70C2EDB3"/>
    <w:rsid w:val="71886AA2"/>
    <w:rsid w:val="718D977D"/>
    <w:rsid w:val="71BE85ED"/>
    <w:rsid w:val="71D27BC0"/>
    <w:rsid w:val="72DFE6ED"/>
    <w:rsid w:val="72F551D8"/>
    <w:rsid w:val="73067166"/>
    <w:rsid w:val="734072E2"/>
    <w:rsid w:val="73A8AA20"/>
    <w:rsid w:val="73F6C736"/>
    <w:rsid w:val="74817CA8"/>
    <w:rsid w:val="752532E3"/>
    <w:rsid w:val="75B78E12"/>
    <w:rsid w:val="75FBA9A6"/>
    <w:rsid w:val="7615B76A"/>
    <w:rsid w:val="762A9105"/>
    <w:rsid w:val="76BBADD5"/>
    <w:rsid w:val="77B09D18"/>
    <w:rsid w:val="77FC033B"/>
    <w:rsid w:val="782C90B5"/>
    <w:rsid w:val="785CBFDE"/>
    <w:rsid w:val="788CBE79"/>
    <w:rsid w:val="78BB78C5"/>
    <w:rsid w:val="78C9B3AE"/>
    <w:rsid w:val="78EF2732"/>
    <w:rsid w:val="79128DA4"/>
    <w:rsid w:val="795DD9B3"/>
    <w:rsid w:val="79801273"/>
    <w:rsid w:val="79954D73"/>
    <w:rsid w:val="7AEE9A32"/>
    <w:rsid w:val="7B610E5C"/>
    <w:rsid w:val="7C54084A"/>
    <w:rsid w:val="7C740363"/>
    <w:rsid w:val="7CF35410"/>
    <w:rsid w:val="7E518526"/>
    <w:rsid w:val="7EAAB7E7"/>
    <w:rsid w:val="7ED0864D"/>
    <w:rsid w:val="7F0AB8E0"/>
    <w:rsid w:val="7F20405E"/>
    <w:rsid w:val="7F2B7903"/>
    <w:rsid w:val="7F2FC090"/>
    <w:rsid w:val="7F887FFB"/>
    <w:rsid w:val="7FDC21AB"/>
    <w:rsid w:val="7FE0C06C"/>
    <w:rsid w:val="7FFA5315"/>
    <w:rsid w:val="7FFCE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608FE8"/>
  <w15:chartTrackingRefBased/>
  <w15:docId w15:val="{BB2AE0C6-5B9A-498B-BFFC-7AFDE4D9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30" w:after="3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uiPriority="5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0E4"/>
  </w:style>
  <w:style w:type="paragraph" w:styleId="Heading1">
    <w:name w:val="heading 1"/>
    <w:basedOn w:val="Normal"/>
    <w:link w:val="Heading1Char"/>
    <w:uiPriority w:val="9"/>
    <w:qFormat/>
    <w:pPr>
      <w:keepLines/>
      <w:spacing w:before="120" w:after="120"/>
      <w:outlineLvl w:val="0"/>
    </w:pPr>
    <w:rPr>
      <w:rFonts w:asciiTheme="majorHAnsi" w:eastAsiaTheme="majorEastAsia" w:hAnsiTheme="majorHAnsi" w:cstheme="majorBidi"/>
      <w:b/>
      <w:smallCaps/>
      <w:sz w:val="2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0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3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3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A40E4"/>
    <w:rPr>
      <w:b/>
      <w:bCs/>
      <w:caps w:val="0"/>
      <w:smallCaps/>
      <w:color w:val="365F91" w:themeColor="accent1" w:themeShade="BF"/>
      <w:spacing w:val="0"/>
    </w:rPr>
  </w:style>
  <w:style w:type="paragraph" w:styleId="ListBullet">
    <w:name w:val="List Bullet"/>
    <w:basedOn w:val="Normal"/>
    <w:uiPriority w:val="10"/>
    <w:pPr>
      <w:numPr>
        <w:numId w:val="32"/>
      </w:numPr>
    </w:pPr>
  </w:style>
  <w:style w:type="paragraph" w:styleId="ListNumber">
    <w:name w:val="List Number"/>
    <w:basedOn w:val="Normal"/>
    <w:uiPriority w:val="10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before="0" w:after="160"/>
    </w:pPr>
    <w:rPr>
      <w:rFonts w:eastAsiaTheme="minorHAns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lang w:eastAsia="en-US"/>
    </w:rPr>
  </w:style>
  <w:style w:type="paragraph" w:styleId="NoSpacing">
    <w:name w:val="No Spacing"/>
    <w:link w:val="NoSpacingChar"/>
    <w:uiPriority w:val="1"/>
    <w:unhideWhenUsed/>
    <w:qFormat/>
    <w:pPr>
      <w:spacing w:before="0" w:after="0"/>
    </w:pPr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keepNext/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before="0" w:after="240"/>
      <w:jc w:val="right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Pr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sz w:val="18"/>
      <w:szCs w:val="18"/>
      <w:lang w:eastAsia="en-US"/>
    </w:r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61239"/>
    <w:rPr>
      <w:rFonts w:asciiTheme="majorHAnsi" w:eastAsiaTheme="majorEastAsia" w:hAnsiTheme="majorHAnsi" w:cstheme="majorBidi"/>
      <w:b/>
      <w:smallCaps/>
      <w:sz w:val="2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Cs w:val="26"/>
    </w:rPr>
  </w:style>
  <w:style w:type="table" w:styleId="PlainTable1">
    <w:name w:val="Plain Table 1"/>
    <w:basedOn w:val="TableNormal"/>
    <w:uiPriority w:val="41"/>
    <w:rsid w:val="008A6F0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973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73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1A40E4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A40E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A40E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A40E4"/>
    <w:rPr>
      <w:i/>
      <w:iCs/>
      <w:color w:val="365F91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1A40E4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0E4"/>
    <w:rPr>
      <w:color w:val="595959" w:themeColor="text1" w:themeTint="A6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3BE"/>
    <w:pPr>
      <w:spacing w:before="0" w:after="200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5443BE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3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3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34"/>
    <w:unhideWhenUsed/>
    <w:qFormat/>
    <w:rsid w:val="005443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443B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443BE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unhideWhenUsed/>
    <w:qFormat/>
    <w:rsid w:val="005443B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443B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443BE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443B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443BE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5443BE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44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B47B3D"/>
  </w:style>
  <w:style w:type="character" w:styleId="Hyperlink">
    <w:name w:val="Hyperlink"/>
    <w:basedOn w:val="DefaultParagraphFont"/>
    <w:uiPriority w:val="99"/>
    <w:unhideWhenUsed/>
    <w:rsid w:val="002255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55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141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anny@thebungalowyouthproject.co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fanny@thebungalowyouthprojec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dieTooke\AppData\Roaming\Microsoft\Templates\Job%20description%20form.dotx" TargetMode="External"/></Relationships>
</file>

<file path=word/theme/theme1.xml><?xml version="1.0" encoding="utf-8"?>
<a:theme xmlns:a="http://schemas.openxmlformats.org/drawingml/2006/main" name="Job Description Form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b5f124-5f7a-493a-9d27-98319c5bacdc">
      <Terms xmlns="http://schemas.microsoft.com/office/infopath/2007/PartnerControls"/>
    </lcf76f155ced4ddcb4097134ff3c332f>
    <TaxCatchAll xmlns="488ad571-e67e-4d4c-90ac-adcd798d36a1" xsi:nil="true"/>
    <SharedWithUsers xmlns="488ad571-e67e-4d4c-90ac-adcd798d36a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3AF4E5C4F9E4F86CE3335963884DE" ma:contentTypeVersion="14" ma:contentTypeDescription="Create a new document." ma:contentTypeScope="" ma:versionID="00bbf2efd571c021d404f444916b039e">
  <xsd:schema xmlns:xsd="http://www.w3.org/2001/XMLSchema" xmlns:xs="http://www.w3.org/2001/XMLSchema" xmlns:p="http://schemas.microsoft.com/office/2006/metadata/properties" xmlns:ns2="0bb5f124-5f7a-493a-9d27-98319c5bacdc" xmlns:ns3="488ad571-e67e-4d4c-90ac-adcd798d36a1" targetNamespace="http://schemas.microsoft.com/office/2006/metadata/properties" ma:root="true" ma:fieldsID="64456ea14538f8f89ee01070b3225295" ns2:_="" ns3:_="">
    <xsd:import namespace="0bb5f124-5f7a-493a-9d27-98319c5bacdc"/>
    <xsd:import namespace="488ad571-e67e-4d4c-90ac-adcd798d3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5f124-5f7a-493a-9d27-98319c5ba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8cb710f-1ea7-4755-b0e5-eab9788185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ad571-e67e-4d4c-90ac-adcd798d36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b20cb0b-90fd-4883-a3b4-c57a27fb507a}" ma:internalName="TaxCatchAll" ma:showField="CatchAllData" ma:web="488ad571-e67e-4d4c-90ac-adcd798d3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BFA549-37A8-4123-85FC-C5C8FEA7A7B6}">
  <ds:schemaRefs>
    <ds:schemaRef ds:uri="http://schemas.microsoft.com/office/2006/metadata/properties"/>
    <ds:schemaRef ds:uri="http://schemas.microsoft.com/office/infopath/2007/PartnerControls"/>
    <ds:schemaRef ds:uri="0bb5f124-5f7a-493a-9d27-98319c5bacdc"/>
    <ds:schemaRef ds:uri="488ad571-e67e-4d4c-90ac-adcd798d36a1"/>
  </ds:schemaRefs>
</ds:datastoreItem>
</file>

<file path=customXml/itemProps3.xml><?xml version="1.0" encoding="utf-8"?>
<ds:datastoreItem xmlns:ds="http://schemas.openxmlformats.org/officeDocument/2006/customXml" ds:itemID="{A6ED52C6-D286-45BC-BDC3-89A4459F0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5f124-5f7a-493a-9d27-98319c5bacdc"/>
    <ds:schemaRef ds:uri="488ad571-e67e-4d4c-90ac-adcd798d3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A8C682-7337-4704-8C74-D997B2A700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form</Template>
  <TotalTime>1</TotalTime>
  <Pages>15</Pages>
  <Words>1933</Words>
  <Characters>10489</Characters>
  <Application>Microsoft Office Word</Application>
  <DocSecurity>4</DocSecurity>
  <Lines>532</Lines>
  <Paragraphs>252</Paragraphs>
  <ScaleCrop>false</ScaleCrop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Jackson</dc:creator>
  <cp:keywords/>
  <dc:description/>
  <cp:lastModifiedBy>Fanny Jackson</cp:lastModifiedBy>
  <cp:revision>2</cp:revision>
  <cp:lastPrinted>2026-03-19T22:50:00Z</cp:lastPrinted>
  <dcterms:created xsi:type="dcterms:W3CDTF">2026-04-07T12:44:00Z</dcterms:created>
  <dcterms:modified xsi:type="dcterms:W3CDTF">2026-04-07T12:44:00Z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0x010100DDE3AF4E5C4F9E4F86CE3335963884DE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